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5E621" w14:textId="4A74D11E" w:rsidR="00221EC8" w:rsidRDefault="00016C53" w:rsidP="00221EC8">
      <w:pPr>
        <w:pStyle w:val="Title"/>
      </w:pPr>
      <w:r>
        <w:t>7. s.e. trinitatis 2026</w:t>
      </w:r>
    </w:p>
    <w:p w14:paraId="7A2605AD" w14:textId="6C0F4CE5" w:rsidR="007764FF" w:rsidRDefault="007764FF">
      <w:r>
        <w:t>Salmer:</w:t>
      </w:r>
    </w:p>
    <w:p w14:paraId="788FAD71" w14:textId="77777777" w:rsidR="005B2E92" w:rsidRDefault="005B2E92" w:rsidP="005B2E92">
      <w:r>
        <w:t>743 Nu rinder solen op</w:t>
      </w:r>
    </w:p>
    <w:p w14:paraId="3AFDC09C" w14:textId="77777777" w:rsidR="005B2E92" w:rsidRDefault="005B2E92" w:rsidP="005B2E92">
      <w:r>
        <w:t>493 Gud Herren så til jorden ned</w:t>
      </w:r>
    </w:p>
    <w:p w14:paraId="33D3048D" w14:textId="77777777" w:rsidR="005B2E92" w:rsidRDefault="005B2E92" w:rsidP="005B2E92">
      <w:r>
        <w:t>321 O Kristelighed</w:t>
      </w:r>
    </w:p>
    <w:p w14:paraId="416273EF" w14:textId="77777777" w:rsidR="005B2E92" w:rsidRDefault="005B2E92" w:rsidP="005B2E92">
      <w:r>
        <w:t>-</w:t>
      </w:r>
    </w:p>
    <w:p w14:paraId="79066213" w14:textId="77777777" w:rsidR="005B2E92" w:rsidRDefault="005B2E92" w:rsidP="005B2E92">
      <w:r>
        <w:t>Du spør mig om håbet (præst laver sangark)</w:t>
      </w:r>
    </w:p>
    <w:p w14:paraId="04ED7355" w14:textId="77777777" w:rsidR="005B2E92" w:rsidRDefault="005B2E92" w:rsidP="005B2E92">
      <w:r>
        <w:t>mellemspil</w:t>
      </w:r>
    </w:p>
    <w:p w14:paraId="566C3153" w14:textId="246E443F" w:rsidR="00054047" w:rsidRDefault="005B2E92" w:rsidP="005B2E92">
      <w:r>
        <w:t>42 I underværkers land jeg bor</w:t>
      </w:r>
    </w:p>
    <w:p w14:paraId="2E0FEEAC" w14:textId="77777777" w:rsidR="007764FF" w:rsidRDefault="007764FF"/>
    <w:p w14:paraId="5BA059B2" w14:textId="26A7459B" w:rsidR="00946136" w:rsidRDefault="007764FF">
      <w:r>
        <w:t xml:space="preserve">Tekst: </w:t>
      </w:r>
    </w:p>
    <w:p w14:paraId="6F2E3AA9" w14:textId="77777777" w:rsidR="005B2E92" w:rsidRDefault="005B2E92"/>
    <w:p w14:paraId="34CB6276" w14:textId="01DCD395" w:rsidR="007764FF" w:rsidRDefault="007764FF">
      <w:r w:rsidRPr="007764FF">
        <w:t xml:space="preserve">”Han har gjort alting godt og rigtigt </w:t>
      </w:r>
      <w:r w:rsidRPr="004B46DD">
        <w:rPr>
          <w:u w:val="single"/>
        </w:rPr>
        <w:t>til rette tid</w:t>
      </w:r>
      <w:r w:rsidRPr="007764FF">
        <w:t>; han har også lagt menneskene verdens gang på sinde, dog uden at de kan finde ud af noget som helst af, hvad Gud gør.”</w:t>
      </w:r>
    </w:p>
    <w:p w14:paraId="7D66B0B1" w14:textId="77777777" w:rsidR="007764FF" w:rsidRDefault="007764FF"/>
    <w:p w14:paraId="4C26A70B" w14:textId="77777777" w:rsidR="007764FF" w:rsidRDefault="007764FF">
      <w:r>
        <w:t xml:space="preserve">Det lyder som en joke, at Gud har skabt os til at gå op i hvordan verden fungerer, og samtidigt har sørget for, at vi ikke kan fatte brik af hvad Gud har i kortene. </w:t>
      </w:r>
    </w:p>
    <w:p w14:paraId="6B25CC13" w14:textId="279429C0" w:rsidR="00636780" w:rsidRDefault="005250BD">
      <w:r>
        <w:t>-</w:t>
      </w:r>
    </w:p>
    <w:p w14:paraId="729AE1E0" w14:textId="6648EECA" w:rsidR="006A3A18" w:rsidRDefault="00D844E5">
      <w:r>
        <w:t xml:space="preserve">Det var en tid, hvor mennesker </w:t>
      </w:r>
      <w:r w:rsidR="00FE320B">
        <w:t>blev vejledt af Guds lov.</w:t>
      </w:r>
      <w:r w:rsidR="006A3A18">
        <w:t xml:space="preserve"> </w:t>
      </w:r>
    </w:p>
    <w:p w14:paraId="20A73C10" w14:textId="4B71B525" w:rsidR="00C37867" w:rsidRDefault="00C37867"/>
    <w:p w14:paraId="6575CC49" w14:textId="20568EE9" w:rsidR="00C37867" w:rsidRDefault="00C37867">
      <w:r>
        <w:t>På grund af vores dårlige tendenser, fik mennesket givet en lov, der gav os evnen til at se,</w:t>
      </w:r>
      <w:r w:rsidR="00BD50E9">
        <w:t xml:space="preserve"> når vi gik ned ad forkerte veje. Den gav os briller, som gav os syn for hvor ofte vi ikke lever op til vores </w:t>
      </w:r>
      <w:r w:rsidR="009B7380">
        <w:t xml:space="preserve">potentiale og det formål, som Gud i begyndelsen skabte os til. </w:t>
      </w:r>
    </w:p>
    <w:p w14:paraId="4AFC0B28" w14:textId="77777777" w:rsidR="009B7380" w:rsidRDefault="009B7380"/>
    <w:p w14:paraId="24C509C4" w14:textId="77777777" w:rsidR="00016C53" w:rsidRDefault="00016C53"/>
    <w:p w14:paraId="4AFAC041" w14:textId="77777777" w:rsidR="00016C53" w:rsidRDefault="00016C53"/>
    <w:p w14:paraId="365A7A2C" w14:textId="77777777" w:rsidR="005B2E92" w:rsidRDefault="009B7380">
      <w:r>
        <w:lastRenderedPageBreak/>
        <w:t>Det var en befrielse på en måde</w:t>
      </w:r>
      <w:r w:rsidR="000654CA">
        <w:t xml:space="preserve">. For inden loven kom, kunne det mildest talt virke lidt tilfældigt, hvornår Gud valgte at straffe eller belønne. Som med Cain og Abel og deres ofre, var det ikke til et gennemskue, hvad Gud egentlig ønskede fra os. </w:t>
      </w:r>
    </w:p>
    <w:p w14:paraId="655AB0F1" w14:textId="64BCB436" w:rsidR="009B7380" w:rsidRDefault="000654CA">
      <w:r>
        <w:t xml:space="preserve">Og derfor virkede det hele lidt uretfærdigt, som et lotteri, der </w:t>
      </w:r>
      <w:r w:rsidR="00F67E66">
        <w:t xml:space="preserve">var hængt op på skaberens forgodtbefindende. </w:t>
      </w:r>
    </w:p>
    <w:p w14:paraId="6DDE380A" w14:textId="77777777" w:rsidR="00F67E66" w:rsidRDefault="00F67E66"/>
    <w:p w14:paraId="2C4BD60C" w14:textId="47ED21FD" w:rsidR="00F67E66" w:rsidRDefault="00EC002E">
      <w:r>
        <w:t xml:space="preserve">Loven gav os et sprog og en logik for, hvordan vi burde omgås hinanden og hvordan vi burde forholde os til Gud. </w:t>
      </w:r>
    </w:p>
    <w:p w14:paraId="3F7DF6C7" w14:textId="77777777" w:rsidR="000960A8" w:rsidRDefault="000960A8"/>
    <w:p w14:paraId="3267C2F9" w14:textId="7606B685" w:rsidR="000960A8" w:rsidRDefault="000960A8">
      <w:r>
        <w:t xml:space="preserve">Men den blev også en forbandelse. </w:t>
      </w:r>
      <w:r w:rsidR="00C15A76">
        <w:t>For under loven blev vi mennesker, selvretfærdige som vi kan være, fikserede på alle de fejl og mangler, som blev synlige</w:t>
      </w:r>
      <w:r w:rsidR="002358B6">
        <w:t xml:space="preserve">, når vi spejlede os i lovens krav. </w:t>
      </w:r>
    </w:p>
    <w:p w14:paraId="42D77E72" w14:textId="77777777" w:rsidR="002358B6" w:rsidRDefault="002358B6"/>
    <w:p w14:paraId="7BD64E36" w14:textId="62EB1768" w:rsidR="002358B6" w:rsidRDefault="002358B6">
      <w:r>
        <w:t xml:space="preserve">Loven blev en byrde, den blev den onde censor i eksamenslokalet, der ikke lader os slippe afsted med den mindste fejltagelse eller det mindste suk, der ikke </w:t>
      </w:r>
      <w:r w:rsidR="00862A19">
        <w:t xml:space="preserve">var en del af det autoriserede pensum. </w:t>
      </w:r>
    </w:p>
    <w:p w14:paraId="134347C0" w14:textId="77777777" w:rsidR="00862A19" w:rsidRDefault="00862A19"/>
    <w:p w14:paraId="69370A40" w14:textId="06C8308F" w:rsidR="00862A19" w:rsidRDefault="00862A19">
      <w:r>
        <w:t xml:space="preserve">Loven skærmede os fra uvidenhed om vores egen natur, men den spærrede os inde i et fængsel af skam og frygt overfor den Herre, som gav os livet. </w:t>
      </w:r>
    </w:p>
    <w:p w14:paraId="1A8BE64A" w14:textId="77777777" w:rsidR="00505F64" w:rsidRDefault="00505F64"/>
    <w:p w14:paraId="76882E72" w14:textId="42169EFE" w:rsidR="00862A19" w:rsidRDefault="0058380F">
      <w:r>
        <w:t xml:space="preserve">Indtil dagen endelig kom, hvor Guds næste store åbenbaring kom for dagen. </w:t>
      </w:r>
    </w:p>
    <w:p w14:paraId="2D071EDC" w14:textId="452FC9E9" w:rsidR="002A4290" w:rsidRDefault="002A4290"/>
    <w:p w14:paraId="68D965B6" w14:textId="4BE863ED" w:rsidR="002A4290" w:rsidRDefault="002A4290">
      <w:r>
        <w:t xml:space="preserve">Herrens sendte sin enbårne søn, som i undervisning </w:t>
      </w:r>
      <w:r w:rsidR="000F1BD9">
        <w:t>og</w:t>
      </w:r>
      <w:r>
        <w:t xml:space="preserve"> gerning viste os den sande vej, den dybere sandhed bag ved den lov, som ikke var andet end en opdrager. </w:t>
      </w:r>
    </w:p>
    <w:p w14:paraId="3CC98CF2" w14:textId="77777777" w:rsidR="00AD6DF8" w:rsidRDefault="00AD6DF8"/>
    <w:p w14:paraId="0C2705C3" w14:textId="77777777" w:rsidR="00016C53" w:rsidRDefault="00016C53"/>
    <w:p w14:paraId="3E1E72FD" w14:textId="38FE9DB5" w:rsidR="00AD6DF8" w:rsidRDefault="00AD6DF8">
      <w:r>
        <w:lastRenderedPageBreak/>
        <w:t xml:space="preserve">Ved Kristus fik vi troens vej, hvor hele loven kan opsummeres i et enkelt bud, og hvor det ikke kommer an på vores </w:t>
      </w:r>
      <w:r w:rsidR="00FE0504">
        <w:t xml:space="preserve">evner og gerninger, men på den tro, som Herren ved sin ånd hælder ud over menneskeheden. </w:t>
      </w:r>
    </w:p>
    <w:p w14:paraId="44C1CF45" w14:textId="77777777" w:rsidR="00FE0504" w:rsidRDefault="00FE0504"/>
    <w:p w14:paraId="669DCE3F" w14:textId="189CB03C" w:rsidR="00FE0504" w:rsidRDefault="00D81544">
      <w:r>
        <w:t xml:space="preserve">Før loven var vi spædbørn, uvidende om verdens gang. </w:t>
      </w:r>
    </w:p>
    <w:p w14:paraId="7466D346" w14:textId="0834E0B2" w:rsidR="00D81544" w:rsidRDefault="00D81544">
      <w:r>
        <w:t xml:space="preserve">Under loven var vi </w:t>
      </w:r>
      <w:r w:rsidR="00877316">
        <w:t>børn og teenagere, vejledt under forældrenes regler, før vi selv k</w:t>
      </w:r>
      <w:r w:rsidR="007C2599">
        <w:t>unne</w:t>
      </w:r>
      <w:r w:rsidR="00877316">
        <w:t xml:space="preserve">n tage stilling. </w:t>
      </w:r>
    </w:p>
    <w:p w14:paraId="6AE8BDBB" w14:textId="77777777" w:rsidR="007C2599" w:rsidRDefault="007C2599"/>
    <w:p w14:paraId="696C48C3" w14:textId="6072C5FC" w:rsidR="00877316" w:rsidRDefault="00877316">
      <w:r>
        <w:t xml:space="preserve">Og </w:t>
      </w:r>
      <w:r w:rsidR="00DD22EB">
        <w:t xml:space="preserve">nu, i troens tidsalder, er vi myndige til at tage del i noget dybere, bagom spørgsmål om synd og dyd. </w:t>
      </w:r>
    </w:p>
    <w:p w14:paraId="75598415" w14:textId="77777777" w:rsidR="00DD22EB" w:rsidRDefault="00DD22EB"/>
    <w:p w14:paraId="0C55E5EB" w14:textId="6BC1B0CD" w:rsidR="00DD22EB" w:rsidRDefault="0073524C">
      <w:r>
        <w:t xml:space="preserve">Det er en progression, </w:t>
      </w:r>
      <w:r w:rsidR="008B535D">
        <w:t xml:space="preserve">nye åbenbaringer kommer til syne en ad gangen fra den ene tid til den næste. </w:t>
      </w:r>
    </w:p>
    <w:p w14:paraId="5F845BCD" w14:textId="77777777" w:rsidR="008B535D" w:rsidRDefault="008B535D"/>
    <w:p w14:paraId="1139C315" w14:textId="65434CED" w:rsidR="008B535D" w:rsidRDefault="008B535D">
      <w:r>
        <w:t xml:space="preserve">Der er en tid til at tie, en tid til at tale. </w:t>
      </w:r>
    </w:p>
    <w:p w14:paraId="6976F9BE" w14:textId="3A993878" w:rsidR="00053A56" w:rsidRDefault="00053A56">
      <w:r>
        <w:t xml:space="preserve">En tid til at være bar, en tid til at blive voksen. </w:t>
      </w:r>
    </w:p>
    <w:p w14:paraId="0FD0AEDC" w14:textId="74F5A80C" w:rsidR="008B535D" w:rsidRDefault="008B535D">
      <w:r>
        <w:t xml:space="preserve">En tid til uvidenhed og en tid til åbenbaring. </w:t>
      </w:r>
    </w:p>
    <w:p w14:paraId="6B5654EA" w14:textId="77777777" w:rsidR="008B535D" w:rsidRDefault="008B535D"/>
    <w:p w14:paraId="74CCB3D9" w14:textId="77777777" w:rsidR="001F0DC4" w:rsidRDefault="0054014B">
      <w:r w:rsidRPr="007764FF">
        <w:t>”</w:t>
      </w:r>
      <w:r>
        <w:t>Gud</w:t>
      </w:r>
      <w:r w:rsidRPr="007764FF">
        <w:t xml:space="preserve"> har gjort alting godt og rigtigt </w:t>
      </w:r>
      <w:r w:rsidRPr="004B46DD">
        <w:rPr>
          <w:u w:val="single"/>
        </w:rPr>
        <w:t>til rette tid</w:t>
      </w:r>
      <w:r w:rsidRPr="007764FF">
        <w:t xml:space="preserve">; </w:t>
      </w:r>
    </w:p>
    <w:p w14:paraId="1A07B721" w14:textId="77777777" w:rsidR="001F0DC4" w:rsidRDefault="0054014B">
      <w:r w:rsidRPr="007764FF">
        <w:t xml:space="preserve">han har også lagt menneskene verdens gang på sinde, </w:t>
      </w:r>
    </w:p>
    <w:p w14:paraId="5E057D68" w14:textId="6C1C7029" w:rsidR="003D431F" w:rsidRDefault="0054014B">
      <w:r w:rsidRPr="007764FF">
        <w:t>dog uden at de kan finde ud af noget som helst af, hvad Gud gør.”</w:t>
      </w:r>
    </w:p>
    <w:p w14:paraId="74FF2507" w14:textId="639F6921" w:rsidR="001F0DC4" w:rsidRDefault="005250BD">
      <w:r>
        <w:t>-</w:t>
      </w:r>
    </w:p>
    <w:p w14:paraId="56B2ACD2" w14:textId="77777777" w:rsidR="00491F7A" w:rsidRDefault="00491F7A"/>
    <w:p w14:paraId="6C487087" w14:textId="77777777" w:rsidR="00B45F99" w:rsidRDefault="003F504F">
      <w:r>
        <w:t xml:space="preserve">Vi har ikke fået det hele at vide på én gang, </w:t>
      </w:r>
    </w:p>
    <w:p w14:paraId="6CA134EE" w14:textId="2E0F7D5B" w:rsidR="003542FD" w:rsidRDefault="003233EC">
      <w:r>
        <w:t xml:space="preserve">vi famler på mange måder i blinde, </w:t>
      </w:r>
      <w:r w:rsidR="00784414">
        <w:t xml:space="preserve">i </w:t>
      </w:r>
      <w:r w:rsidR="0023749E">
        <w:t xml:space="preserve">vores </w:t>
      </w:r>
      <w:r w:rsidR="00784414">
        <w:t xml:space="preserve">forhold til </w:t>
      </w:r>
      <w:r>
        <w:t xml:space="preserve">fremtiden, og alligevel har Gud skabt os med en længsel efter </w:t>
      </w:r>
      <w:r w:rsidR="00B45F99">
        <w:t>vide, hvordan det hele i sandhed hænger sammen</w:t>
      </w:r>
      <w:r w:rsidR="003542FD">
        <w:t xml:space="preserve">. </w:t>
      </w:r>
    </w:p>
    <w:p w14:paraId="0639FAF1" w14:textId="738980B8" w:rsidR="001F0DC4" w:rsidRDefault="00322F6D">
      <w:r>
        <w:t>Skønt han har sørget for</w:t>
      </w:r>
      <w:r w:rsidR="00B45F99">
        <w:t xml:space="preserve"> </w:t>
      </w:r>
      <w:r w:rsidR="001371B1">
        <w:t>at</w:t>
      </w:r>
      <w:r w:rsidR="00B45F99">
        <w:t xml:space="preserve"> svaret altid er lige udenfor rækkevidde.</w:t>
      </w:r>
    </w:p>
    <w:p w14:paraId="1ABF825F" w14:textId="77777777" w:rsidR="00AA2F9A" w:rsidRDefault="00AA2F9A"/>
    <w:p w14:paraId="49617F0F" w14:textId="77777777" w:rsidR="00016C53" w:rsidRDefault="00016C53"/>
    <w:p w14:paraId="2C85E559" w14:textId="77777777" w:rsidR="00FF13D7" w:rsidRDefault="00F565C2">
      <w:r>
        <w:lastRenderedPageBreak/>
        <w:t xml:space="preserve">Vi tørster efter </w:t>
      </w:r>
      <w:r w:rsidR="0091622E">
        <w:t xml:space="preserve">at </w:t>
      </w:r>
      <w:r w:rsidR="00200F21">
        <w:t>få del i den store plan</w:t>
      </w:r>
      <w:r>
        <w:t xml:space="preserve">, </w:t>
      </w:r>
    </w:p>
    <w:p w14:paraId="57422442" w14:textId="4B663ED9" w:rsidR="00AA2F9A" w:rsidRDefault="00F565C2">
      <w:r>
        <w:t xml:space="preserve">men er forvist til </w:t>
      </w:r>
      <w:r w:rsidR="00861E8D">
        <w:t>at få serveret sandheden i brudstykker</w:t>
      </w:r>
      <w:r w:rsidR="003735A8">
        <w:t xml:space="preserve"> i en blanding af skidt og kanel.</w:t>
      </w:r>
    </w:p>
    <w:p w14:paraId="6F5A667C" w14:textId="77777777" w:rsidR="008A19FC" w:rsidRDefault="008A19FC"/>
    <w:p w14:paraId="498AFE93" w14:textId="692F15E6" w:rsidR="00F565C2" w:rsidRDefault="00F56899">
      <w:r>
        <w:t xml:space="preserve">Vi </w:t>
      </w:r>
      <w:r w:rsidR="00813F63">
        <w:t xml:space="preserve">længes </w:t>
      </w:r>
      <w:r w:rsidR="007E265E">
        <w:t>efter</w:t>
      </w:r>
      <w:r w:rsidR="00813F63">
        <w:t xml:space="preserve"> noget</w:t>
      </w:r>
      <w:r w:rsidR="007E265E">
        <w:t xml:space="preserve"> der</w:t>
      </w:r>
      <w:r w:rsidR="00F565C2">
        <w:t xml:space="preserve"> endnu</w:t>
      </w:r>
      <w:r w:rsidR="007E265E">
        <w:t xml:space="preserve"> ikke kan findes i denne verden, </w:t>
      </w:r>
    </w:p>
    <w:p w14:paraId="69747153" w14:textId="13915588" w:rsidR="008A19FC" w:rsidRDefault="003C702D">
      <w:r>
        <w:t>en sult som ikke kan stille</w:t>
      </w:r>
      <w:r w:rsidR="003C4C2F">
        <w:t xml:space="preserve">s, men som heller ikke kan ignoreres. </w:t>
      </w:r>
    </w:p>
    <w:p w14:paraId="5D886A54" w14:textId="77777777" w:rsidR="00275D43" w:rsidRDefault="00275D43"/>
    <w:p w14:paraId="5F232DBD" w14:textId="4C9DE3A5" w:rsidR="005625D7" w:rsidRDefault="0057126F">
      <w:r>
        <w:t xml:space="preserve">Det minder meget om hvordan den britiske forfatter C.S. Lewis beskriver vores længsel efter </w:t>
      </w:r>
      <w:r w:rsidR="00A37577">
        <w:t>himmeriget</w:t>
      </w:r>
      <w:r>
        <w:t xml:space="preserve">. </w:t>
      </w:r>
      <w:r w:rsidR="00A37577">
        <w:t xml:space="preserve">Han skriver </w:t>
      </w:r>
      <w:r w:rsidR="005C0563">
        <w:t>om, at</w:t>
      </w:r>
      <w:r w:rsidR="00A37577">
        <w:t xml:space="preserve"> der i mennesker findes en mangel, en længsel et hul, </w:t>
      </w:r>
      <w:r w:rsidR="0076721A">
        <w:t>der ikke er til at opfylde.</w:t>
      </w:r>
    </w:p>
    <w:p w14:paraId="258CF3CD" w14:textId="7252537F" w:rsidR="005625D7" w:rsidRDefault="005625D7"/>
    <w:p w14:paraId="29592216" w14:textId="7C0D4871" w:rsidR="00BD489D" w:rsidRDefault="00CA7567">
      <w:r>
        <w:t xml:space="preserve">Der er en pirrende stemme i os, som ikke vil stilles tilfreds med </w:t>
      </w:r>
      <w:r w:rsidR="000820F0">
        <w:t>de krummer, de rester af sandheden, som er at finde i denne verden. Og når vi opdager denne længsel</w:t>
      </w:r>
      <w:r w:rsidR="00D00072">
        <w:t xml:space="preserve"> i os selv</w:t>
      </w:r>
      <w:r w:rsidR="000820F0">
        <w:t>,</w:t>
      </w:r>
      <w:r w:rsidR="001A0021">
        <w:t xml:space="preserve"> </w:t>
      </w:r>
      <w:r w:rsidR="00A47AA2">
        <w:t xml:space="preserve">er der, ifølge Lewis, virkelig kun tre veje, vi kan gå, for at håndtere vores store sult. </w:t>
      </w:r>
    </w:p>
    <w:p w14:paraId="6F13B546" w14:textId="77777777" w:rsidR="007764FF" w:rsidRDefault="007764FF"/>
    <w:p w14:paraId="1B7E5F1B" w14:textId="77777777" w:rsidR="00491F7A" w:rsidRDefault="00AB1B2E" w:rsidP="00491F7A">
      <w:r>
        <w:t xml:space="preserve">Den første mulighed er hvad jeg vil kalde lykkejægerens vej. Lykkejægeren mærker dette tomme huld i deres sjæl, et hul, som kun kan opfyldes af en endelig forståelse, som giver mening og logik til livets og universets store hele. </w:t>
      </w:r>
    </w:p>
    <w:p w14:paraId="209FBF82" w14:textId="77777777" w:rsidR="00C157B9" w:rsidRDefault="00AB1B2E" w:rsidP="00491F7A">
      <w:r>
        <w:t xml:space="preserve">Han er som en skoledreng, der ikke kan få nok </w:t>
      </w:r>
      <w:r w:rsidR="00120698">
        <w:t>læsestof om dinosaurer,</w:t>
      </w:r>
      <w:r w:rsidR="00741AA4">
        <w:t xml:space="preserve"> historie eller om videnskabens store opdagelser om universets byggesten. </w:t>
      </w:r>
      <w:r w:rsidR="00210E0B">
        <w:t xml:space="preserve">Hver gang han læser en ny bog, håber han endelig at møde det endelig facit, som stiller sulten, den gode idé, som kan give et svar på det hele. </w:t>
      </w:r>
    </w:p>
    <w:p w14:paraId="4F5DE70C" w14:textId="77777777" w:rsidR="00C157B9" w:rsidRDefault="00210E0B" w:rsidP="00491F7A">
      <w:r>
        <w:t>Den store teori om alti</w:t>
      </w:r>
      <w:r w:rsidR="00491F7A">
        <w:t>ng</w:t>
      </w:r>
      <w:r>
        <w:t xml:space="preserve">, der formår at sætte hele universet på en fornuftig formel, så han endelig kan læne sig lykkeligt tilbage </w:t>
      </w:r>
      <w:r w:rsidR="005F3869">
        <w:t xml:space="preserve">og nyde den verden, som er spændt ud foran ham, med fuld forståelse for hver eneste detalje. </w:t>
      </w:r>
    </w:p>
    <w:p w14:paraId="1AE570F8" w14:textId="77777777" w:rsidR="00C157B9" w:rsidRDefault="00B53075" w:rsidP="00491F7A">
      <w:r>
        <w:lastRenderedPageBreak/>
        <w:t xml:space="preserve">Hver gang en bog kommer til ende, og svaret forbliver udenfor rækkevidde, prøver han igen. Og igen. Og igen. Han bliver ved med at fortære viden og sulten bliver kun større, men aldrig slukkes hans </w:t>
      </w:r>
      <w:r w:rsidR="00D631B2">
        <w:t xml:space="preserve">håbløse håb om at svaret er lige dér, måske på den næste side, eller den næste. </w:t>
      </w:r>
    </w:p>
    <w:p w14:paraId="3975EB4B" w14:textId="60759BC3" w:rsidR="007764FF" w:rsidRDefault="00D631B2" w:rsidP="00491F7A">
      <w:r>
        <w:t xml:space="preserve">Men det er der aldrig, og lykkejægerens lagt fortsætte bare ud i det uendelige uden nogen forløsning. </w:t>
      </w:r>
      <w:r w:rsidR="00B634A5">
        <w:t xml:space="preserve">Han bygger sit liv på et ærinde, der bygger på den falske antagelse, at han virkelig kan finde lykken og svaret af egen magt og formåen. </w:t>
      </w:r>
      <w:r w:rsidR="00C91723">
        <w:t>Det var den første mulighed.</w:t>
      </w:r>
    </w:p>
    <w:p w14:paraId="06C4412F" w14:textId="77777777" w:rsidR="00E66261" w:rsidRDefault="00E66261" w:rsidP="00E66261"/>
    <w:p w14:paraId="73FA162F" w14:textId="77777777" w:rsidR="00C157B9" w:rsidRDefault="00E66261" w:rsidP="00491F7A">
      <w:r>
        <w:t xml:space="preserve">Den anden mulighed er hvad jeg ville kalde den affortryllede </w:t>
      </w:r>
      <w:r w:rsidR="009A356E">
        <w:t xml:space="preserve">vej. </w:t>
      </w:r>
      <w:r w:rsidR="00345406">
        <w:t xml:space="preserve">Det affortryllede menneske når til et punkt i deres liv, hvor de indser, at deres længsel ikke er til at opfylde. </w:t>
      </w:r>
      <w:r w:rsidR="004A023F">
        <w:t>Måske har de læst mange bøger, måske har de skiftet karriere så ofte, at de efterhånden har et virvar af færdigheder under bæltet og alligevel</w:t>
      </w:r>
      <w:r w:rsidR="00594039">
        <w:t xml:space="preserve"> </w:t>
      </w:r>
      <w:r w:rsidR="004A023F">
        <w:t>indser de</w:t>
      </w:r>
      <w:r w:rsidR="00594039">
        <w:t xml:space="preserve">, </w:t>
      </w:r>
      <w:r w:rsidR="004A023F">
        <w:t xml:space="preserve">at de ikke har rykket sig en tøddel tættere på noget endeligt svar. </w:t>
      </w:r>
    </w:p>
    <w:p w14:paraId="04D48EFA" w14:textId="77777777" w:rsidR="00C157B9" w:rsidRDefault="004A023F" w:rsidP="00491F7A">
      <w:r>
        <w:t xml:space="preserve">De ser tilbage på deres ungdom, og </w:t>
      </w:r>
      <w:r w:rsidR="00C102E6">
        <w:t xml:space="preserve">vurderer at den </w:t>
      </w:r>
      <w:r w:rsidR="006D1A57">
        <w:t xml:space="preserve">ivrige jagt </w:t>
      </w:r>
      <w:r w:rsidR="002D1570">
        <w:t xml:space="preserve">var et tegn på at man ikke var moden endnu. Det var et tåbeligt ungdomsprojekt, og nu, hvor </w:t>
      </w:r>
      <w:r w:rsidR="001A4FBE">
        <w:t>du</w:t>
      </w:r>
      <w:r w:rsidR="002D1570">
        <w:t xml:space="preserve"> er blevet voksen, ved </w:t>
      </w:r>
      <w:r w:rsidR="001A4FBE">
        <w:t>du også</w:t>
      </w:r>
      <w:r w:rsidR="002D1570">
        <w:t xml:space="preserve">, at </w:t>
      </w:r>
      <w:r w:rsidR="008B76C2">
        <w:t>man</w:t>
      </w:r>
      <w:r w:rsidR="002D1570">
        <w:t xml:space="preserve"> m</w:t>
      </w:r>
      <w:r w:rsidR="00A11675">
        <w:t>å</w:t>
      </w:r>
      <w:r w:rsidR="002D1570">
        <w:t xml:space="preserve"> stille </w:t>
      </w:r>
      <w:r w:rsidR="008B76C2">
        <w:t>sig</w:t>
      </w:r>
      <w:r w:rsidR="002D1570">
        <w:t xml:space="preserve"> tilfreds med ikke at kende alle verdens svar.</w:t>
      </w:r>
      <w:r w:rsidR="00CD4E7C">
        <w:t xml:space="preserve"> </w:t>
      </w:r>
      <w:r w:rsidR="001339E1">
        <w:t>Det er</w:t>
      </w:r>
      <w:r w:rsidR="00E42B04">
        <w:t xml:space="preserve"> nu mere fornuftigt at trække sig tilbage.</w:t>
      </w:r>
      <w:r w:rsidR="001339E1">
        <w:t xml:space="preserve"> Hvis du ikke søger, så bliver du heller ikke skuffet, når din </w:t>
      </w:r>
      <w:r w:rsidR="00E42B04">
        <w:t>jagt</w:t>
      </w:r>
      <w:r w:rsidR="00BC68CA">
        <w:t xml:space="preserve"> uundgåeligt</w:t>
      </w:r>
      <w:r w:rsidR="001339E1">
        <w:t xml:space="preserve"> slår fejl. </w:t>
      </w:r>
    </w:p>
    <w:p w14:paraId="1918CBD8" w14:textId="77777777" w:rsidR="00C157B9" w:rsidRDefault="001339E1" w:rsidP="00491F7A">
      <w:r>
        <w:t xml:space="preserve">Du er trods alt bare et menneske, du er slet ikke bygget til at </w:t>
      </w:r>
      <w:r w:rsidR="00647179">
        <w:t xml:space="preserve">have styr på det hele. </w:t>
      </w:r>
      <w:r w:rsidR="00500020">
        <w:t xml:space="preserve">Hvem er jeg overhovedet at tro, at jeg kan have et endelig greb om hvad der er sandt og falsk? Kan den ene idé ikke vare lige så god som den anden, hvis den giver mening for </w:t>
      </w:r>
      <w:r w:rsidR="00D33BC1">
        <w:t>folk? Er det ikke mest fornuftigt at vi hver især bare finder ud af, hvad der synes mest fornuftig for os selv, og trække os tilbage fra alle de kampe og debatter om en eller anden overlegen sandhed, som alligevel ikke er til at finde?</w:t>
      </w:r>
      <w:r w:rsidR="0042517E">
        <w:t xml:space="preserve"> </w:t>
      </w:r>
    </w:p>
    <w:p w14:paraId="13A86D55" w14:textId="697DC5C3" w:rsidR="007764FF" w:rsidRDefault="0042517E" w:rsidP="00491F7A">
      <w:r>
        <w:lastRenderedPageBreak/>
        <w:t xml:space="preserve">Der er helt klart en version af den affortryllede vej, der har et sundt forhold til menneskets længsel og menneskets evner, men det kan også hurtigt gå for langt i den modsatte retning. </w:t>
      </w:r>
      <w:r w:rsidR="00A63B4B">
        <w:t xml:space="preserve">Den affortryllede vej ville helt klart være den bedste, </w:t>
      </w:r>
      <w:r w:rsidR="004E26B1">
        <w:t>hvis der altså ikke var san</w:t>
      </w:r>
      <w:r w:rsidR="002B4669">
        <w:t xml:space="preserve">dhed at finde derude. </w:t>
      </w:r>
      <w:r w:rsidR="003E65EC">
        <w:t xml:space="preserve"> </w:t>
      </w:r>
    </w:p>
    <w:p w14:paraId="426145F8" w14:textId="77777777" w:rsidR="00647179" w:rsidRDefault="00647179" w:rsidP="00647179">
      <w:pPr>
        <w:pStyle w:val="ListParagraph"/>
      </w:pPr>
    </w:p>
    <w:p w14:paraId="4A5327E1" w14:textId="77777777" w:rsidR="002C45F2" w:rsidRDefault="00FF6A22" w:rsidP="002C45F2">
      <w:r>
        <w:t>Men hvad gør man</w:t>
      </w:r>
      <w:r w:rsidR="00C50EF3">
        <w:t xml:space="preserve"> så</w:t>
      </w:r>
      <w:r>
        <w:t>, hvis man har en urokkelig tro på, at der findes svar derude, me</w:t>
      </w:r>
      <w:r w:rsidR="001263A8">
        <w:t xml:space="preserve">ns man i det daglige oplever, hvordan vores længsel efter svar aldrig bliver opfyldt? </w:t>
      </w:r>
    </w:p>
    <w:p w14:paraId="732DB2E9" w14:textId="77777777" w:rsidR="002C45F2" w:rsidRDefault="002C45F2" w:rsidP="002C45F2">
      <w:pPr>
        <w:pStyle w:val="ListParagraph"/>
      </w:pPr>
    </w:p>
    <w:p w14:paraId="26161B75" w14:textId="77777777" w:rsidR="00221EC8" w:rsidRDefault="001263A8" w:rsidP="00491F7A">
      <w:r>
        <w:t xml:space="preserve">Her kommer den tredje vej, en vej, som kun gives for dem, der </w:t>
      </w:r>
      <w:r w:rsidR="00DD4405">
        <w:t xml:space="preserve">tror på </w:t>
      </w:r>
      <w:r w:rsidR="002C45F2">
        <w:t xml:space="preserve">at der findes mere end </w:t>
      </w:r>
      <w:r w:rsidR="00B2726B">
        <w:t>hvad</w:t>
      </w:r>
      <w:r w:rsidR="002C45F2">
        <w:t xml:space="preserve"> verden </w:t>
      </w:r>
      <w:r w:rsidR="00562F7F">
        <w:t>har lagt frem for os</w:t>
      </w:r>
      <w:r w:rsidR="00F60173">
        <w:t xml:space="preserve">. </w:t>
      </w:r>
      <w:r w:rsidR="000815AC">
        <w:t>Den kristne vej</w:t>
      </w:r>
      <w:r w:rsidR="00562F7F">
        <w:t>, siger Lewis,</w:t>
      </w:r>
      <w:r w:rsidR="000815AC">
        <w:t xml:space="preserve"> starter med en konstatering: Den siger, at det ikke giver mening at vi har fået en længsel, hvis ikke der findes noget, der kan stille den længsel.</w:t>
      </w:r>
      <w:r w:rsidR="007764FF">
        <w:t xml:space="preserve"> </w:t>
      </w:r>
    </w:p>
    <w:p w14:paraId="51FD5C8D" w14:textId="77777777" w:rsidR="00221EC8" w:rsidRDefault="00221EC8" w:rsidP="00491F7A"/>
    <w:p w14:paraId="1337BA57" w14:textId="77777777" w:rsidR="00221EC8" w:rsidRDefault="007764FF" w:rsidP="00491F7A">
      <w:r>
        <w:t xml:space="preserve">Vi har fået sult, og der findes mad. Vi har fået tørst, og der findes vand. Vi har fået længsel efter fællesskab, fordi der reelt er fællesskab at finde. Hvis der ikke fandtes mad, så ville det ikke give mening for os at være sultne, for hvad </w:t>
      </w:r>
      <w:r w:rsidR="009D647E">
        <w:t xml:space="preserve">ville det så </w:t>
      </w:r>
      <w:r w:rsidR="0063684C">
        <w:t>overhovedet</w:t>
      </w:r>
      <w:r w:rsidR="009D647E">
        <w:t xml:space="preserve"> betyde at være sulten?</w:t>
      </w:r>
      <w:r>
        <w:t xml:space="preserve"> </w:t>
      </w:r>
    </w:p>
    <w:p w14:paraId="47D25B8F" w14:textId="77777777" w:rsidR="00221EC8" w:rsidRDefault="007764FF" w:rsidP="00491F7A">
      <w:r>
        <w:t xml:space="preserve">Hvis der ikke fandtes vand, så ville det ikke give mening at </w:t>
      </w:r>
      <w:r w:rsidR="009D647E">
        <w:t>være tørstig</w:t>
      </w:r>
      <w:r>
        <w:t xml:space="preserve">, og hvis der ikke fandtes en </w:t>
      </w:r>
      <w:r w:rsidR="009D647E">
        <w:t>S</w:t>
      </w:r>
      <w:r>
        <w:t xml:space="preserve">andhed derude, så giver det ikke mening at der findes et indædt begær efter den fulde </w:t>
      </w:r>
      <w:r w:rsidR="009D647E">
        <w:t>forståelse af verdens helhed</w:t>
      </w:r>
      <w:r>
        <w:t xml:space="preserve">. </w:t>
      </w:r>
    </w:p>
    <w:p w14:paraId="3366BE64" w14:textId="5BF4579F" w:rsidR="007764FF" w:rsidRDefault="007764FF" w:rsidP="00491F7A">
      <w:r>
        <w:t>Den kristne fore</w:t>
      </w:r>
      <w:r w:rsidR="007E7CB0">
        <w:t>slår</w:t>
      </w:r>
      <w:r>
        <w:t>, at selve det, at begæret findes, er et godt indicie om, at tingen selv må findes et eller andet sted</w:t>
      </w:r>
      <w:r w:rsidR="0092288A">
        <w:t xml:space="preserve"> derude</w:t>
      </w:r>
      <w:r w:rsidR="00C83863">
        <w:t xml:space="preserve">, uanset om vi </w:t>
      </w:r>
      <w:r w:rsidR="00DC3096">
        <w:t>kan finde den eller ej.</w:t>
      </w:r>
    </w:p>
    <w:p w14:paraId="52010CE2" w14:textId="77777777" w:rsidR="003C473D" w:rsidRDefault="003C473D" w:rsidP="007764FF"/>
    <w:p w14:paraId="0818A9AF" w14:textId="78B038DF" w:rsidR="003C473D" w:rsidRDefault="003C473D" w:rsidP="007764FF">
      <w:r>
        <w:t>Vi søger svar, fordi der findes svar derude.</w:t>
      </w:r>
    </w:p>
    <w:p w14:paraId="7E8B748F" w14:textId="77777777" w:rsidR="003C473D" w:rsidRDefault="003C473D" w:rsidP="007764FF"/>
    <w:p w14:paraId="626F1523" w14:textId="77777777" w:rsidR="008355B0" w:rsidRDefault="00BD08ED" w:rsidP="007764FF">
      <w:r>
        <w:lastRenderedPageBreak/>
        <w:t xml:space="preserve">Det er i hvert fald hvad vi bliver lovet i dagens læsninger. </w:t>
      </w:r>
    </w:p>
    <w:p w14:paraId="1B613BB2" w14:textId="77777777" w:rsidR="008355B0" w:rsidRDefault="008355B0" w:rsidP="007764FF"/>
    <w:p w14:paraId="4E9403E3" w14:textId="45E2AE0D" w:rsidR="00AD571E" w:rsidRDefault="008355B0" w:rsidP="007764FF">
      <w:r>
        <w:t xml:space="preserve">I dag </w:t>
      </w:r>
      <w:r w:rsidR="00433757">
        <w:t>bliver vi mindet om</w:t>
      </w:r>
      <w:r>
        <w:t>,</w:t>
      </w:r>
      <w:r w:rsidR="000D185E">
        <w:t xml:space="preserve"> hvordan</w:t>
      </w:r>
      <w:r w:rsidR="00D432C5">
        <w:t xml:space="preserve"> Gud progressivt udfolder sin plan for verden gennem åbenbaringer, </w:t>
      </w:r>
      <w:r w:rsidR="008070B7">
        <w:t>milepæle i verdenshistorien</w:t>
      </w:r>
      <w:r w:rsidR="00421C10">
        <w:t xml:space="preserve">, </w:t>
      </w:r>
      <w:r w:rsidR="00CC62FA">
        <w:t>der løbende bringer os tættere på det forjættede mål;</w:t>
      </w:r>
      <w:r w:rsidR="00A16C7A">
        <w:t xml:space="preserve"> </w:t>
      </w:r>
    </w:p>
    <w:p w14:paraId="09D704AB" w14:textId="200C2AE5" w:rsidR="007764FF" w:rsidRDefault="00A16C7A" w:rsidP="007764FF">
      <w:r>
        <w:t xml:space="preserve">at vi en dag </w:t>
      </w:r>
      <w:r w:rsidR="00CC62FA">
        <w:t>skal</w:t>
      </w:r>
      <w:r w:rsidR="00F0186F">
        <w:t xml:space="preserve"> få</w:t>
      </w:r>
      <w:r>
        <w:t xml:space="preserve"> del i den fulde sandhed og sammenhæng. </w:t>
      </w:r>
    </w:p>
    <w:p w14:paraId="1628D089" w14:textId="4EB038DC" w:rsidR="0079028A" w:rsidRDefault="0079028A" w:rsidP="0079028A"/>
    <w:p w14:paraId="36D4CD92" w14:textId="77777777" w:rsidR="0079028A" w:rsidRDefault="0079028A" w:rsidP="0079028A">
      <w:r>
        <w:t xml:space="preserve">”der er intet hemmeligt, som ikke skal åbenbares, </w:t>
      </w:r>
    </w:p>
    <w:p w14:paraId="1CDF1D8D" w14:textId="77777777" w:rsidR="0079028A" w:rsidRDefault="0079028A" w:rsidP="0079028A">
      <w:r>
        <w:t>og intet skjult, som ikke skal blive kendt”</w:t>
      </w:r>
    </w:p>
    <w:p w14:paraId="103783AC" w14:textId="77777777" w:rsidR="00F0186F" w:rsidRDefault="00F0186F" w:rsidP="007764FF"/>
    <w:p w14:paraId="6E820A67" w14:textId="514E189C" w:rsidR="007764FF" w:rsidRDefault="007764FF" w:rsidP="007764FF">
      <w:r>
        <w:t>Som Paulus skriver i sit første brev til menigheden i Korinth:</w:t>
      </w:r>
    </w:p>
    <w:p w14:paraId="1EF07369" w14:textId="41998141" w:rsidR="00173F8D" w:rsidRDefault="007764FF" w:rsidP="007764FF">
      <w:r>
        <w:t>”</w:t>
      </w:r>
      <w:r w:rsidRPr="007764FF">
        <w:t>Nu erkender jeg stykkevis, men da</w:t>
      </w:r>
      <w:r w:rsidR="00173F8D">
        <w:t xml:space="preserve"> (når Jesus kommer igen)</w:t>
      </w:r>
    </w:p>
    <w:p w14:paraId="611E9C35" w14:textId="77777777" w:rsidR="00173F8D" w:rsidRDefault="00173F8D" w:rsidP="007764FF">
      <w:r>
        <w:t xml:space="preserve">Da </w:t>
      </w:r>
      <w:r w:rsidR="007764FF" w:rsidRPr="007764FF">
        <w:t>skal jeg kende fuldt ud, ligesom jeg selv er kendt fuldt ud</w:t>
      </w:r>
      <w:r w:rsidR="007764FF">
        <w:t xml:space="preserve">” </w:t>
      </w:r>
    </w:p>
    <w:p w14:paraId="62133D6A" w14:textId="41738A69" w:rsidR="00526265" w:rsidRDefault="007764FF">
      <w:r>
        <w:t>(1 kor 13)</w:t>
      </w:r>
    </w:p>
    <w:p w14:paraId="4E5701B2" w14:textId="77777777" w:rsidR="005B1A4A" w:rsidRDefault="005B1A4A"/>
    <w:p w14:paraId="71EFEA80" w14:textId="77777777" w:rsidR="005D17B8" w:rsidRDefault="005B1A4A">
      <w:r>
        <w:t xml:space="preserve">Vi får et løfte og en garanti, at </w:t>
      </w:r>
      <w:r w:rsidR="005D17B8">
        <w:t xml:space="preserve">når tiden er inde, </w:t>
      </w:r>
    </w:p>
    <w:p w14:paraId="554F87CF" w14:textId="745B699F" w:rsidR="005B1A4A" w:rsidRDefault="005D17B8">
      <w:r>
        <w:t xml:space="preserve">så </w:t>
      </w:r>
      <w:r w:rsidRPr="00EF30CB">
        <w:rPr>
          <w:i/>
          <w:iCs/>
        </w:rPr>
        <w:t>vil</w:t>
      </w:r>
      <w:r>
        <w:t xml:space="preserve"> vi</w:t>
      </w:r>
      <w:r w:rsidR="005B1A4A">
        <w:t xml:space="preserve"> få svar på vores spørgsmål</w:t>
      </w:r>
      <w:r>
        <w:t xml:space="preserve">. </w:t>
      </w:r>
    </w:p>
    <w:p w14:paraId="66464CB9" w14:textId="77777777" w:rsidR="005D17B8" w:rsidRDefault="005D17B8"/>
    <w:p w14:paraId="69D015BA" w14:textId="77777777" w:rsidR="0004419F" w:rsidRDefault="00803FB8">
      <w:r>
        <w:t xml:space="preserve">Den kristne vej er ikke bare troen på Gud. </w:t>
      </w:r>
    </w:p>
    <w:p w14:paraId="6A669D6E" w14:textId="43FA064A" w:rsidR="005D17B8" w:rsidRDefault="00803FB8">
      <w:r>
        <w:t xml:space="preserve">Det er </w:t>
      </w:r>
      <w:r w:rsidR="002452FB">
        <w:t xml:space="preserve">troen på, at der virkelig er en objektiv sandhed bag alt vores gætværk, </w:t>
      </w:r>
    </w:p>
    <w:p w14:paraId="6CD08398" w14:textId="6AD374CD" w:rsidR="002452FB" w:rsidRDefault="002452FB">
      <w:r>
        <w:t>Det er en anerkendelse af, at</w:t>
      </w:r>
      <w:r w:rsidR="00C329A1">
        <w:t xml:space="preserve"> vi ikke er alvidende, men begrænsede, når det kommer til at spå om fremtiden.</w:t>
      </w:r>
    </w:p>
    <w:p w14:paraId="721EFE18" w14:textId="4B590ABA" w:rsidR="002D47FF" w:rsidRDefault="004F396C">
      <w:r>
        <w:t xml:space="preserve">Og i sidste ende er det tillid. En tillid til den Gud, </w:t>
      </w:r>
      <w:r w:rsidR="002C1876">
        <w:t xml:space="preserve">der lover os at det hele nok skal give mening, når vi en dag får lov at se det store billede. </w:t>
      </w:r>
    </w:p>
    <w:p w14:paraId="160EE449" w14:textId="77777777" w:rsidR="00973B22" w:rsidRDefault="00973B22"/>
    <w:p w14:paraId="1AD5710B" w14:textId="7AD85D62" w:rsidR="006D02FA" w:rsidRDefault="00973B22" w:rsidP="006D02FA">
      <w:r>
        <w:t xml:space="preserve">Det er </w:t>
      </w:r>
      <w:r w:rsidR="00555375">
        <w:t>det, der sætter is fri.</w:t>
      </w:r>
    </w:p>
    <w:p w14:paraId="5A70111C" w14:textId="79642F2A" w:rsidR="006D02FA" w:rsidRDefault="004B6381" w:rsidP="006D02FA">
      <w:r>
        <w:t xml:space="preserve">Hvor </w:t>
      </w:r>
      <w:r w:rsidR="006D02FA">
        <w:t xml:space="preserve">Lykkejægeren </w:t>
      </w:r>
      <w:r w:rsidR="00275DE6">
        <w:t xml:space="preserve">har håb, uden </w:t>
      </w:r>
      <w:r w:rsidR="00A04C68">
        <w:t xml:space="preserve">den nødvendige </w:t>
      </w:r>
      <w:r w:rsidR="00275DE6">
        <w:t>selvforståelse</w:t>
      </w:r>
      <w:r w:rsidR="005C02A6">
        <w:t>.</w:t>
      </w:r>
    </w:p>
    <w:p w14:paraId="1AF33DD7" w14:textId="77777777" w:rsidR="00E60174" w:rsidRDefault="00E60174" w:rsidP="006D02FA"/>
    <w:p w14:paraId="3DE004FE" w14:textId="52479156" w:rsidR="006D02FA" w:rsidRDefault="004B6381">
      <w:r>
        <w:t>Hvor d</w:t>
      </w:r>
      <w:r w:rsidR="005D4C1E">
        <w:t xml:space="preserve">en affortryllede har </w:t>
      </w:r>
      <w:r w:rsidR="00275DE6">
        <w:t>selvforståelse,</w:t>
      </w:r>
      <w:r w:rsidR="00A04C68">
        <w:t xml:space="preserve"> men har opgivet håbet</w:t>
      </w:r>
      <w:r w:rsidR="00275DE6">
        <w:t xml:space="preserve">. </w:t>
      </w:r>
    </w:p>
    <w:p w14:paraId="2A37A064" w14:textId="03DF714A" w:rsidR="00CE31B8" w:rsidRDefault="004B6381">
      <w:r>
        <w:lastRenderedPageBreak/>
        <w:t xml:space="preserve">Da har vi </w:t>
      </w:r>
      <w:r w:rsidR="007764FF">
        <w:t xml:space="preserve">kristne </w:t>
      </w:r>
      <w:r w:rsidR="00275DE6">
        <w:t>netop</w:t>
      </w:r>
      <w:r w:rsidR="007764FF">
        <w:t xml:space="preserve"> </w:t>
      </w:r>
      <w:r w:rsidR="00513609">
        <w:t>noget</w:t>
      </w:r>
      <w:r w:rsidR="007764FF">
        <w:t xml:space="preserve">, </w:t>
      </w:r>
      <w:r w:rsidR="00E635DA">
        <w:t>der</w:t>
      </w:r>
      <w:r w:rsidR="007764FF">
        <w:t xml:space="preserve"> ikke </w:t>
      </w:r>
      <w:r w:rsidR="00AE332A">
        <w:t>er tilgængeligt</w:t>
      </w:r>
      <w:r w:rsidR="006A503D">
        <w:t xml:space="preserve">, hvis man kun </w:t>
      </w:r>
      <w:r w:rsidR="00D66ED9">
        <w:t>leder efter</w:t>
      </w:r>
      <w:r w:rsidR="006A503D">
        <w:t xml:space="preserve"> svar </w:t>
      </w:r>
      <w:r w:rsidR="009F4C99">
        <w:t>i</w:t>
      </w:r>
      <w:r w:rsidR="00016B81">
        <w:t xml:space="preserve"> den verden vi kender</w:t>
      </w:r>
      <w:r w:rsidR="00C94D32">
        <w:t xml:space="preserve"> gennem vores sanser, fornuft og erfaring.</w:t>
      </w:r>
    </w:p>
    <w:p w14:paraId="0B35DEE8" w14:textId="77777777" w:rsidR="007A0AEB" w:rsidRDefault="007A0AEB"/>
    <w:p w14:paraId="1E40450F" w14:textId="1E9F6FA1" w:rsidR="00B5125A" w:rsidRDefault="00F257CD">
      <w:r>
        <w:t>Vi har en trøst</w:t>
      </w:r>
      <w:r w:rsidR="00016C53">
        <w:t>.</w:t>
      </w:r>
    </w:p>
    <w:p w14:paraId="0155F446" w14:textId="7DE93643" w:rsidR="00016C53" w:rsidRDefault="00932510">
      <w:r>
        <w:t>-</w:t>
      </w:r>
    </w:p>
    <w:p w14:paraId="2B8BBD09" w14:textId="77777777" w:rsidR="00CC6B6C" w:rsidRDefault="00CC6B6C"/>
    <w:p w14:paraId="670F26BB" w14:textId="0A829C3D" w:rsidR="00CC6B6C" w:rsidRDefault="00CC6B6C">
      <w:r w:rsidRPr="00CC6B6C">
        <w:t>Lov og tak og evig ære, være dig vor Gud, Fader, Søn og Helligånd, du som var, er og bliver én sand treenig Gud, højlovet fra første begyndelse, nu og i al evighed. Amen.</w:t>
      </w:r>
    </w:p>
    <w:p w14:paraId="1BBB161C" w14:textId="77777777" w:rsidR="00D13AF9" w:rsidRDefault="00D13AF9"/>
    <w:p w14:paraId="54698D5A" w14:textId="77777777" w:rsidR="007764FF" w:rsidRDefault="007764FF"/>
    <w:p w14:paraId="326E79FC" w14:textId="7521A441" w:rsidR="007764FF" w:rsidRDefault="007764FF">
      <w:r>
        <w:t>Beskeder:</w:t>
      </w:r>
    </w:p>
    <w:p w14:paraId="2F63EDCA" w14:textId="77777777" w:rsidR="00D66ED9" w:rsidRDefault="00D66ED9"/>
    <w:p w14:paraId="4FAC95FA" w14:textId="619B6253" w:rsidR="00D66ED9" w:rsidRDefault="00D66ED9" w:rsidP="00D66ED9">
      <w:pPr>
        <w:pStyle w:val="ListParagraph"/>
        <w:numPr>
          <w:ilvl w:val="0"/>
          <w:numId w:val="2"/>
        </w:numPr>
      </w:pPr>
      <w:r>
        <w:t>Gudstjenester</w:t>
      </w:r>
    </w:p>
    <w:p w14:paraId="40E7DF33" w14:textId="2AA6F69D" w:rsidR="00CC6B6C" w:rsidRDefault="003B1D33" w:rsidP="00CC6B6C">
      <w:pPr>
        <w:pStyle w:val="ListParagraph"/>
        <w:numPr>
          <w:ilvl w:val="1"/>
          <w:numId w:val="2"/>
        </w:numPr>
      </w:pPr>
      <w:r>
        <w:t xml:space="preserve">26. Strandgudstjeneste </w:t>
      </w:r>
      <w:r w:rsidR="007C0513">
        <w:t>i Føns kl 19. AW</w:t>
      </w:r>
      <w:r w:rsidR="00104A3E">
        <w:t xml:space="preserve"> </w:t>
      </w:r>
      <w:r w:rsidR="008414EB">
        <w:t xml:space="preserve">I føns vig. </w:t>
      </w:r>
    </w:p>
    <w:p w14:paraId="2BC93537" w14:textId="0A145FAD" w:rsidR="00D66ED9" w:rsidRDefault="00D66ED9" w:rsidP="00D66ED9">
      <w:pPr>
        <w:pStyle w:val="ListParagraph"/>
        <w:numPr>
          <w:ilvl w:val="0"/>
          <w:numId w:val="2"/>
        </w:numPr>
      </w:pPr>
      <w:r>
        <w:t>Julifestival</w:t>
      </w:r>
      <w:r w:rsidR="007F1079">
        <w:t xml:space="preserve"> </w:t>
      </w:r>
      <w:r w:rsidR="004A2FCC">
        <w:t xml:space="preserve">– </w:t>
      </w:r>
      <w:r w:rsidR="004555CB" w:rsidRPr="004555CB">
        <w:rPr>
          <w:b/>
          <w:bCs/>
        </w:rPr>
        <w:t>Fra hjertet af Østeuropa og Balkan – Klezmerduo</w:t>
      </w:r>
    </w:p>
    <w:p w14:paraId="2F4BEE6E" w14:textId="20A8C933" w:rsidR="00D66ED9" w:rsidRDefault="00D66ED9" w:rsidP="00D66ED9">
      <w:pPr>
        <w:pStyle w:val="ListParagraph"/>
        <w:numPr>
          <w:ilvl w:val="0"/>
          <w:numId w:val="2"/>
        </w:numPr>
      </w:pPr>
      <w:r>
        <w:t>Indsamling kirkens korshær</w:t>
      </w:r>
      <w:r w:rsidR="007F1079">
        <w:t xml:space="preserve"> 44288</w:t>
      </w:r>
    </w:p>
    <w:p w14:paraId="05E7614C" w14:textId="698E26B9" w:rsidR="00D66ED9" w:rsidRDefault="00D66ED9" w:rsidP="00D66ED9">
      <w:pPr>
        <w:pStyle w:val="ListParagraph"/>
        <w:numPr>
          <w:ilvl w:val="0"/>
          <w:numId w:val="2"/>
        </w:numPr>
      </w:pPr>
      <w:r>
        <w:t>Nadver</w:t>
      </w:r>
    </w:p>
    <w:sectPr w:rsidR="00D66ED9" w:rsidSect="00AE29C4">
      <w:footerReference w:type="even" r:id="rId7"/>
      <w:footerReference w:type="default" r:id="rId8"/>
      <w:pgSz w:w="8419" w:h="11906" w:orient="landscape" w:code="9"/>
      <w:pgMar w:top="899" w:right="567" w:bottom="107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6D0A7" w14:textId="77777777" w:rsidR="00692072" w:rsidRDefault="00692072">
      <w:r>
        <w:separator/>
      </w:r>
    </w:p>
  </w:endnote>
  <w:endnote w:type="continuationSeparator" w:id="0">
    <w:p w14:paraId="0F620D83" w14:textId="77777777" w:rsidR="00692072" w:rsidRDefault="00692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F73C" w14:textId="77777777" w:rsidR="00AE29C4" w:rsidRDefault="002E05CD">
    <w:pPr>
      <w:pStyle w:val="Footer"/>
      <w:framePr w:wrap="around" w:vAnchor="text" w:hAnchor="margin" w:xAlign="outside" w:y="1"/>
      <w:rPr>
        <w:rStyle w:val="PageNumber"/>
      </w:rPr>
    </w:pPr>
    <w:r>
      <w:rPr>
        <w:rStyle w:val="PageNumber"/>
      </w:rPr>
      <w:fldChar w:fldCharType="begin"/>
    </w:r>
    <w:r w:rsidR="00A72470">
      <w:rPr>
        <w:rStyle w:val="PageNumber"/>
      </w:rPr>
      <w:instrText xml:space="preserve">PAGE  </w:instrText>
    </w:r>
    <w:r>
      <w:rPr>
        <w:rStyle w:val="PageNumber"/>
      </w:rPr>
      <w:fldChar w:fldCharType="end"/>
    </w:r>
  </w:p>
  <w:p w14:paraId="55DF8692" w14:textId="77777777" w:rsidR="00AE29C4" w:rsidRDefault="00AE29C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6D76" w14:textId="77777777" w:rsidR="00AE29C4" w:rsidRDefault="00A72470">
    <w:pPr>
      <w:pStyle w:val="Footer"/>
      <w:ind w:right="360" w:firstLine="360"/>
      <w:jc w:val="center"/>
      <w:rPr>
        <w:rFonts w:ascii="Arial" w:hAnsi="Arial" w:cs="Arial"/>
        <w:sz w:val="22"/>
      </w:rPr>
    </w:pPr>
    <w:r>
      <w:rPr>
        <w:rFonts w:ascii="Arial" w:hAnsi="Arial" w:cs="Arial"/>
        <w:sz w:val="22"/>
      </w:rPr>
      <w:t xml:space="preserve">&lt; </w:t>
    </w:r>
    <w:r w:rsidR="002E05CD">
      <w:rPr>
        <w:rStyle w:val="PageNumber"/>
        <w:rFonts w:ascii="Arial" w:hAnsi="Arial" w:cs="Arial"/>
        <w:sz w:val="22"/>
      </w:rPr>
      <w:fldChar w:fldCharType="begin"/>
    </w:r>
    <w:r>
      <w:rPr>
        <w:rStyle w:val="PageNumber"/>
        <w:rFonts w:ascii="Arial" w:hAnsi="Arial" w:cs="Arial"/>
        <w:sz w:val="22"/>
      </w:rPr>
      <w:instrText xml:space="preserve"> PAGE </w:instrText>
    </w:r>
    <w:r w:rsidR="002E05CD">
      <w:rPr>
        <w:rStyle w:val="PageNumber"/>
        <w:rFonts w:ascii="Arial" w:hAnsi="Arial" w:cs="Arial"/>
        <w:sz w:val="22"/>
      </w:rPr>
      <w:fldChar w:fldCharType="separate"/>
    </w:r>
    <w:r w:rsidR="000064A6">
      <w:rPr>
        <w:rStyle w:val="PageNumber"/>
        <w:rFonts w:ascii="Arial" w:hAnsi="Arial" w:cs="Arial"/>
        <w:noProof/>
        <w:sz w:val="22"/>
      </w:rPr>
      <w:t>1</w:t>
    </w:r>
    <w:r w:rsidR="002E05CD">
      <w:rPr>
        <w:rStyle w:val="PageNumber"/>
        <w:rFonts w:ascii="Arial" w:hAnsi="Arial" w:cs="Arial"/>
        <w:sz w:val="22"/>
      </w:rPr>
      <w:fldChar w:fldCharType="end"/>
    </w:r>
    <w:r>
      <w:rPr>
        <w:rFonts w:ascii="Arial" w:hAnsi="Arial" w:cs="Arial"/>
        <w:sz w:val="22"/>
      </w:rPr>
      <w:t xml:space="preserve"> &gt;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F0BE8" w14:textId="77777777" w:rsidR="00692072" w:rsidRDefault="00692072">
      <w:r>
        <w:separator/>
      </w:r>
    </w:p>
  </w:footnote>
  <w:footnote w:type="continuationSeparator" w:id="0">
    <w:p w14:paraId="1000E59C" w14:textId="77777777" w:rsidR="00692072" w:rsidRDefault="00692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05014"/>
    <w:multiLevelType w:val="hybridMultilevel"/>
    <w:tmpl w:val="BA942DD0"/>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03D7085"/>
    <w:multiLevelType w:val="hybridMultilevel"/>
    <w:tmpl w:val="8ADED408"/>
    <w:lvl w:ilvl="0" w:tplc="04060001">
      <w:start w:val="1"/>
      <w:numFmt w:val="bullet"/>
      <w:lvlText w:val=""/>
      <w:lvlJc w:val="left"/>
      <w:pPr>
        <w:ind w:left="720" w:hanging="360"/>
      </w:pPr>
      <w:rPr>
        <w:rFonts w:ascii="Symbol" w:eastAsia="Times New Roman" w:hAnsi="Symbol"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28068375">
    <w:abstractNumId w:val="0"/>
  </w:num>
  <w:num w:numId="2" w16cid:durableId="714814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1304"/>
  <w:hyphenationZone w:val="425"/>
  <w:noPunctuationKerning/>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4FF"/>
    <w:rsid w:val="000064A6"/>
    <w:rsid w:val="00016B81"/>
    <w:rsid w:val="00016C53"/>
    <w:rsid w:val="0004419F"/>
    <w:rsid w:val="00046865"/>
    <w:rsid w:val="00053A56"/>
    <w:rsid w:val="00054047"/>
    <w:rsid w:val="000654CA"/>
    <w:rsid w:val="000815AC"/>
    <w:rsid w:val="000820F0"/>
    <w:rsid w:val="000960A8"/>
    <w:rsid w:val="000D185E"/>
    <w:rsid w:val="000D304B"/>
    <w:rsid w:val="000D6B2E"/>
    <w:rsid w:val="000E2E79"/>
    <w:rsid w:val="000E395C"/>
    <w:rsid w:val="000F1BD9"/>
    <w:rsid w:val="001021AE"/>
    <w:rsid w:val="00103FD0"/>
    <w:rsid w:val="00104A3E"/>
    <w:rsid w:val="00113102"/>
    <w:rsid w:val="00120698"/>
    <w:rsid w:val="00123C79"/>
    <w:rsid w:val="001263A8"/>
    <w:rsid w:val="001339E1"/>
    <w:rsid w:val="001371B1"/>
    <w:rsid w:val="0014073E"/>
    <w:rsid w:val="00150C78"/>
    <w:rsid w:val="00173F8D"/>
    <w:rsid w:val="001A0021"/>
    <w:rsid w:val="001A4FBE"/>
    <w:rsid w:val="001B5890"/>
    <w:rsid w:val="001D2C6C"/>
    <w:rsid w:val="001D6004"/>
    <w:rsid w:val="001D7312"/>
    <w:rsid w:val="001E5017"/>
    <w:rsid w:val="001F0DC4"/>
    <w:rsid w:val="001F27ED"/>
    <w:rsid w:val="001F5F4A"/>
    <w:rsid w:val="001F77E0"/>
    <w:rsid w:val="00200F21"/>
    <w:rsid w:val="00210E0B"/>
    <w:rsid w:val="00221EC8"/>
    <w:rsid w:val="00234E0A"/>
    <w:rsid w:val="002358B6"/>
    <w:rsid w:val="0023749E"/>
    <w:rsid w:val="002379BE"/>
    <w:rsid w:val="002452FB"/>
    <w:rsid w:val="00246095"/>
    <w:rsid w:val="00266A15"/>
    <w:rsid w:val="00275D43"/>
    <w:rsid w:val="00275DE6"/>
    <w:rsid w:val="00290480"/>
    <w:rsid w:val="002A4290"/>
    <w:rsid w:val="002B4669"/>
    <w:rsid w:val="002C1876"/>
    <w:rsid w:val="002C1DAA"/>
    <w:rsid w:val="002C45F2"/>
    <w:rsid w:val="002D0A18"/>
    <w:rsid w:val="002D0E44"/>
    <w:rsid w:val="002D1570"/>
    <w:rsid w:val="002D47FF"/>
    <w:rsid w:val="002E05CD"/>
    <w:rsid w:val="002F7765"/>
    <w:rsid w:val="00301662"/>
    <w:rsid w:val="00306583"/>
    <w:rsid w:val="00310294"/>
    <w:rsid w:val="00322F6D"/>
    <w:rsid w:val="003233EC"/>
    <w:rsid w:val="00336EAE"/>
    <w:rsid w:val="00345406"/>
    <w:rsid w:val="003542FD"/>
    <w:rsid w:val="003624F2"/>
    <w:rsid w:val="003735A8"/>
    <w:rsid w:val="0038297A"/>
    <w:rsid w:val="003A72C4"/>
    <w:rsid w:val="003B08FF"/>
    <w:rsid w:val="003B1D33"/>
    <w:rsid w:val="003C473D"/>
    <w:rsid w:val="003C4C2F"/>
    <w:rsid w:val="003C6B68"/>
    <w:rsid w:val="003C702D"/>
    <w:rsid w:val="003D431F"/>
    <w:rsid w:val="003D5E42"/>
    <w:rsid w:val="003E3236"/>
    <w:rsid w:val="003E65EC"/>
    <w:rsid w:val="003F504F"/>
    <w:rsid w:val="003F7E85"/>
    <w:rsid w:val="00404E1A"/>
    <w:rsid w:val="0040665A"/>
    <w:rsid w:val="00414DF2"/>
    <w:rsid w:val="00420278"/>
    <w:rsid w:val="00421C10"/>
    <w:rsid w:val="0042517E"/>
    <w:rsid w:val="00433757"/>
    <w:rsid w:val="00443429"/>
    <w:rsid w:val="004555CB"/>
    <w:rsid w:val="00456EF4"/>
    <w:rsid w:val="00483957"/>
    <w:rsid w:val="00491F7A"/>
    <w:rsid w:val="004A023F"/>
    <w:rsid w:val="004A09C5"/>
    <w:rsid w:val="004A2FCC"/>
    <w:rsid w:val="004B46DD"/>
    <w:rsid w:val="004B6381"/>
    <w:rsid w:val="004B7C16"/>
    <w:rsid w:val="004C56CD"/>
    <w:rsid w:val="004C657F"/>
    <w:rsid w:val="004E26B1"/>
    <w:rsid w:val="004F396C"/>
    <w:rsid w:val="00500020"/>
    <w:rsid w:val="00505CA1"/>
    <w:rsid w:val="00505F64"/>
    <w:rsid w:val="00513609"/>
    <w:rsid w:val="005250BD"/>
    <w:rsid w:val="00526265"/>
    <w:rsid w:val="0054014B"/>
    <w:rsid w:val="00540A5B"/>
    <w:rsid w:val="00555375"/>
    <w:rsid w:val="00557026"/>
    <w:rsid w:val="005625D7"/>
    <w:rsid w:val="00562F7F"/>
    <w:rsid w:val="00562FF6"/>
    <w:rsid w:val="0056696B"/>
    <w:rsid w:val="0057126F"/>
    <w:rsid w:val="0058380F"/>
    <w:rsid w:val="00587DD1"/>
    <w:rsid w:val="00594039"/>
    <w:rsid w:val="005B1A4A"/>
    <w:rsid w:val="005B2E92"/>
    <w:rsid w:val="005C02A6"/>
    <w:rsid w:val="005C0563"/>
    <w:rsid w:val="005C07A7"/>
    <w:rsid w:val="005D17B8"/>
    <w:rsid w:val="005D4C1E"/>
    <w:rsid w:val="005F3869"/>
    <w:rsid w:val="005F4AB3"/>
    <w:rsid w:val="00636780"/>
    <w:rsid w:val="0063684C"/>
    <w:rsid w:val="00643E6C"/>
    <w:rsid w:val="00647179"/>
    <w:rsid w:val="0065555E"/>
    <w:rsid w:val="00657338"/>
    <w:rsid w:val="006603B6"/>
    <w:rsid w:val="00666845"/>
    <w:rsid w:val="006916B0"/>
    <w:rsid w:val="00692072"/>
    <w:rsid w:val="00693916"/>
    <w:rsid w:val="006A07AE"/>
    <w:rsid w:val="006A3A18"/>
    <w:rsid w:val="006A503D"/>
    <w:rsid w:val="006D02FA"/>
    <w:rsid w:val="006D1A57"/>
    <w:rsid w:val="006E3381"/>
    <w:rsid w:val="006E4F6A"/>
    <w:rsid w:val="007025B5"/>
    <w:rsid w:val="007027D2"/>
    <w:rsid w:val="00734A47"/>
    <w:rsid w:val="0073524C"/>
    <w:rsid w:val="00736735"/>
    <w:rsid w:val="00741AA4"/>
    <w:rsid w:val="00755655"/>
    <w:rsid w:val="0076721A"/>
    <w:rsid w:val="007714EB"/>
    <w:rsid w:val="00773DFA"/>
    <w:rsid w:val="007764FF"/>
    <w:rsid w:val="00784414"/>
    <w:rsid w:val="0078517C"/>
    <w:rsid w:val="0079028A"/>
    <w:rsid w:val="0079046D"/>
    <w:rsid w:val="007A0AEB"/>
    <w:rsid w:val="007B6F6A"/>
    <w:rsid w:val="007B77D6"/>
    <w:rsid w:val="007C0513"/>
    <w:rsid w:val="007C2599"/>
    <w:rsid w:val="007C49EF"/>
    <w:rsid w:val="007C4E5D"/>
    <w:rsid w:val="007C59E4"/>
    <w:rsid w:val="007D2193"/>
    <w:rsid w:val="007E08B0"/>
    <w:rsid w:val="007E265E"/>
    <w:rsid w:val="007E7CB0"/>
    <w:rsid w:val="007F1079"/>
    <w:rsid w:val="008036AD"/>
    <w:rsid w:val="00803FB8"/>
    <w:rsid w:val="008064A9"/>
    <w:rsid w:val="008070B7"/>
    <w:rsid w:val="00811B05"/>
    <w:rsid w:val="00813F63"/>
    <w:rsid w:val="00826926"/>
    <w:rsid w:val="00834122"/>
    <w:rsid w:val="008355B0"/>
    <w:rsid w:val="008414EB"/>
    <w:rsid w:val="008450E4"/>
    <w:rsid w:val="008550F2"/>
    <w:rsid w:val="00861E8D"/>
    <w:rsid w:val="00862A19"/>
    <w:rsid w:val="00865713"/>
    <w:rsid w:val="00877316"/>
    <w:rsid w:val="0088056E"/>
    <w:rsid w:val="00890193"/>
    <w:rsid w:val="0089724F"/>
    <w:rsid w:val="008A19FC"/>
    <w:rsid w:val="008A6015"/>
    <w:rsid w:val="008A6D12"/>
    <w:rsid w:val="008B535D"/>
    <w:rsid w:val="008B76C2"/>
    <w:rsid w:val="008C72C8"/>
    <w:rsid w:val="008D288B"/>
    <w:rsid w:val="008F517E"/>
    <w:rsid w:val="0091622E"/>
    <w:rsid w:val="0092288A"/>
    <w:rsid w:val="00932510"/>
    <w:rsid w:val="00946136"/>
    <w:rsid w:val="00950689"/>
    <w:rsid w:val="009651BE"/>
    <w:rsid w:val="009664DA"/>
    <w:rsid w:val="00973B22"/>
    <w:rsid w:val="009A356E"/>
    <w:rsid w:val="009A674E"/>
    <w:rsid w:val="009B7380"/>
    <w:rsid w:val="009C16CE"/>
    <w:rsid w:val="009D5A93"/>
    <w:rsid w:val="009D647E"/>
    <w:rsid w:val="009F19D2"/>
    <w:rsid w:val="009F4C99"/>
    <w:rsid w:val="00A01895"/>
    <w:rsid w:val="00A04C68"/>
    <w:rsid w:val="00A11675"/>
    <w:rsid w:val="00A16BFB"/>
    <w:rsid w:val="00A16C7A"/>
    <w:rsid w:val="00A245BF"/>
    <w:rsid w:val="00A37577"/>
    <w:rsid w:val="00A40DF2"/>
    <w:rsid w:val="00A43733"/>
    <w:rsid w:val="00A46014"/>
    <w:rsid w:val="00A47AA2"/>
    <w:rsid w:val="00A51C95"/>
    <w:rsid w:val="00A602FA"/>
    <w:rsid w:val="00A63B4B"/>
    <w:rsid w:val="00A655E9"/>
    <w:rsid w:val="00A66E30"/>
    <w:rsid w:val="00A70C2A"/>
    <w:rsid w:val="00A72470"/>
    <w:rsid w:val="00A76FEB"/>
    <w:rsid w:val="00A94E29"/>
    <w:rsid w:val="00AA2F9A"/>
    <w:rsid w:val="00AA6CD7"/>
    <w:rsid w:val="00AB1B2E"/>
    <w:rsid w:val="00AD571E"/>
    <w:rsid w:val="00AD6DF8"/>
    <w:rsid w:val="00AE29C4"/>
    <w:rsid w:val="00AE332A"/>
    <w:rsid w:val="00AF15F0"/>
    <w:rsid w:val="00AF3608"/>
    <w:rsid w:val="00B0175A"/>
    <w:rsid w:val="00B2726B"/>
    <w:rsid w:val="00B30451"/>
    <w:rsid w:val="00B45F99"/>
    <w:rsid w:val="00B469C4"/>
    <w:rsid w:val="00B5125A"/>
    <w:rsid w:val="00B53075"/>
    <w:rsid w:val="00B634A5"/>
    <w:rsid w:val="00B812FC"/>
    <w:rsid w:val="00B82D37"/>
    <w:rsid w:val="00BA377C"/>
    <w:rsid w:val="00BC68CA"/>
    <w:rsid w:val="00BD08ED"/>
    <w:rsid w:val="00BD489D"/>
    <w:rsid w:val="00BD50E9"/>
    <w:rsid w:val="00BD7A57"/>
    <w:rsid w:val="00BF0611"/>
    <w:rsid w:val="00BF1598"/>
    <w:rsid w:val="00C102E6"/>
    <w:rsid w:val="00C157B9"/>
    <w:rsid w:val="00C15A76"/>
    <w:rsid w:val="00C21F15"/>
    <w:rsid w:val="00C329A1"/>
    <w:rsid w:val="00C37867"/>
    <w:rsid w:val="00C50EF3"/>
    <w:rsid w:val="00C529E4"/>
    <w:rsid w:val="00C54748"/>
    <w:rsid w:val="00C60A02"/>
    <w:rsid w:val="00C82F21"/>
    <w:rsid w:val="00C83863"/>
    <w:rsid w:val="00C8584D"/>
    <w:rsid w:val="00C91723"/>
    <w:rsid w:val="00C94D32"/>
    <w:rsid w:val="00CA7567"/>
    <w:rsid w:val="00CC3AC6"/>
    <w:rsid w:val="00CC62FA"/>
    <w:rsid w:val="00CC6B6C"/>
    <w:rsid w:val="00CD4E7C"/>
    <w:rsid w:val="00CE31B8"/>
    <w:rsid w:val="00D00072"/>
    <w:rsid w:val="00D13AF9"/>
    <w:rsid w:val="00D23191"/>
    <w:rsid w:val="00D33BC1"/>
    <w:rsid w:val="00D432C5"/>
    <w:rsid w:val="00D631B2"/>
    <w:rsid w:val="00D66ED9"/>
    <w:rsid w:val="00D748EA"/>
    <w:rsid w:val="00D81544"/>
    <w:rsid w:val="00D8402E"/>
    <w:rsid w:val="00D844E5"/>
    <w:rsid w:val="00DA046C"/>
    <w:rsid w:val="00DB67D6"/>
    <w:rsid w:val="00DC3096"/>
    <w:rsid w:val="00DC4D45"/>
    <w:rsid w:val="00DD22EB"/>
    <w:rsid w:val="00DD4405"/>
    <w:rsid w:val="00DE11F6"/>
    <w:rsid w:val="00E0562A"/>
    <w:rsid w:val="00E10149"/>
    <w:rsid w:val="00E113AA"/>
    <w:rsid w:val="00E14B50"/>
    <w:rsid w:val="00E41F98"/>
    <w:rsid w:val="00E42B04"/>
    <w:rsid w:val="00E50AB2"/>
    <w:rsid w:val="00E60174"/>
    <w:rsid w:val="00E621B0"/>
    <w:rsid w:val="00E635DA"/>
    <w:rsid w:val="00E66261"/>
    <w:rsid w:val="00E75FB7"/>
    <w:rsid w:val="00EB7520"/>
    <w:rsid w:val="00EC002E"/>
    <w:rsid w:val="00EC0D22"/>
    <w:rsid w:val="00EE293C"/>
    <w:rsid w:val="00EE5569"/>
    <w:rsid w:val="00EF0B7E"/>
    <w:rsid w:val="00EF30CB"/>
    <w:rsid w:val="00F0186F"/>
    <w:rsid w:val="00F02A4A"/>
    <w:rsid w:val="00F168A5"/>
    <w:rsid w:val="00F257CD"/>
    <w:rsid w:val="00F565C2"/>
    <w:rsid w:val="00F56899"/>
    <w:rsid w:val="00F60173"/>
    <w:rsid w:val="00F67E66"/>
    <w:rsid w:val="00F71949"/>
    <w:rsid w:val="00F860C7"/>
    <w:rsid w:val="00F9227B"/>
    <w:rsid w:val="00F92E1B"/>
    <w:rsid w:val="00F93EF1"/>
    <w:rsid w:val="00F95361"/>
    <w:rsid w:val="00FA61C1"/>
    <w:rsid w:val="00FB1096"/>
    <w:rsid w:val="00FB349C"/>
    <w:rsid w:val="00FB537D"/>
    <w:rsid w:val="00FB5E56"/>
    <w:rsid w:val="00FD050C"/>
    <w:rsid w:val="00FD2680"/>
    <w:rsid w:val="00FE0504"/>
    <w:rsid w:val="00FE320B"/>
    <w:rsid w:val="00FF13D7"/>
    <w:rsid w:val="00FF6A2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EF15F"/>
  <w15:docId w15:val="{B58D5583-7A5E-47EB-9FEC-6CCCF9E55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9C4"/>
    <w:rPr>
      <w:rFonts w:ascii="Garamond" w:hAnsi="Garamond"/>
      <w:sz w:val="28"/>
      <w:szCs w:val="24"/>
    </w:rPr>
  </w:style>
  <w:style w:type="paragraph" w:styleId="Heading1">
    <w:name w:val="heading 1"/>
    <w:basedOn w:val="Normal"/>
    <w:next w:val="Normal"/>
    <w:qFormat/>
    <w:rsid w:val="00AE29C4"/>
    <w:pPr>
      <w:keepNext/>
      <w:outlineLvl w:val="0"/>
    </w:pPr>
    <w:rPr>
      <w:sz w:val="36"/>
    </w:rPr>
  </w:style>
  <w:style w:type="paragraph" w:styleId="Heading2">
    <w:name w:val="heading 2"/>
    <w:basedOn w:val="Normal"/>
    <w:next w:val="Normal"/>
    <w:qFormat/>
    <w:rsid w:val="00AE29C4"/>
    <w:pPr>
      <w:keepNext/>
      <w:outlineLvl w:val="1"/>
    </w:pPr>
    <w:rPr>
      <w:u w:val="single"/>
    </w:rPr>
  </w:style>
  <w:style w:type="paragraph" w:styleId="Heading3">
    <w:name w:val="heading 3"/>
    <w:basedOn w:val="Normal"/>
    <w:next w:val="Normal"/>
    <w:qFormat/>
    <w:rsid w:val="00AE29C4"/>
    <w:pPr>
      <w:keepNext/>
      <w:outlineLvl w:val="2"/>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E29C4"/>
    <w:pPr>
      <w:tabs>
        <w:tab w:val="center" w:pos="4819"/>
        <w:tab w:val="right" w:pos="9638"/>
      </w:tabs>
    </w:pPr>
  </w:style>
  <w:style w:type="paragraph" w:styleId="Footer">
    <w:name w:val="footer"/>
    <w:basedOn w:val="Normal"/>
    <w:semiHidden/>
    <w:rsid w:val="00AE29C4"/>
    <w:pPr>
      <w:tabs>
        <w:tab w:val="center" w:pos="4819"/>
        <w:tab w:val="right" w:pos="9638"/>
      </w:tabs>
    </w:pPr>
  </w:style>
  <w:style w:type="character" w:styleId="PageNumber">
    <w:name w:val="page number"/>
    <w:basedOn w:val="DefaultParagraphFont"/>
    <w:semiHidden/>
    <w:rsid w:val="00AE29C4"/>
  </w:style>
  <w:style w:type="character" w:styleId="Hyperlink">
    <w:name w:val="Hyperlink"/>
    <w:basedOn w:val="DefaultParagraphFont"/>
    <w:uiPriority w:val="99"/>
    <w:unhideWhenUsed/>
    <w:rsid w:val="007764FF"/>
    <w:rPr>
      <w:color w:val="0000FF" w:themeColor="hyperlink"/>
      <w:u w:val="single"/>
    </w:rPr>
  </w:style>
  <w:style w:type="character" w:styleId="UnresolvedMention">
    <w:name w:val="Unresolved Mention"/>
    <w:basedOn w:val="DefaultParagraphFont"/>
    <w:uiPriority w:val="99"/>
    <w:semiHidden/>
    <w:unhideWhenUsed/>
    <w:rsid w:val="007764FF"/>
    <w:rPr>
      <w:color w:val="605E5C"/>
      <w:shd w:val="clear" w:color="auto" w:fill="E1DFDD"/>
    </w:rPr>
  </w:style>
  <w:style w:type="paragraph" w:styleId="ListParagraph">
    <w:name w:val="List Paragraph"/>
    <w:basedOn w:val="Normal"/>
    <w:uiPriority w:val="34"/>
    <w:qFormat/>
    <w:rsid w:val="007764FF"/>
    <w:pPr>
      <w:ind w:left="720"/>
      <w:contextualSpacing/>
    </w:pPr>
  </w:style>
  <w:style w:type="paragraph" w:styleId="Title">
    <w:name w:val="Title"/>
    <w:basedOn w:val="Normal"/>
    <w:next w:val="Normal"/>
    <w:link w:val="TitleChar"/>
    <w:uiPriority w:val="10"/>
    <w:qFormat/>
    <w:rsid w:val="00221EC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EC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wi\Desktop\pr&#230;dikenskabelon%20anders.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prædikenskabelon anders</Template>
  <TotalTime>399</TotalTime>
  <Pages>8</Pages>
  <Words>1396</Words>
  <Characters>8517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1</vt:lpstr>
    </vt:vector>
  </TitlesOfParts>
  <Company>Kirkeministeriet</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Anders Winther</dc:creator>
  <cp:keywords/>
  <dc:description/>
  <cp:lastModifiedBy>Anders Winther</cp:lastModifiedBy>
  <cp:revision>282</cp:revision>
  <cp:lastPrinted>2005-01-08T20:08:00Z</cp:lastPrinted>
  <dcterms:created xsi:type="dcterms:W3CDTF">2026-07-14T07:02:00Z</dcterms:created>
  <dcterms:modified xsi:type="dcterms:W3CDTF">2026-07-19T07:11:00Z</dcterms:modified>
</cp:coreProperties>
</file>