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965A5" w14:textId="585F0D56" w:rsidR="00946136" w:rsidRDefault="00D7601A" w:rsidP="00D7601A">
      <w:pPr>
        <w:pStyle w:val="Title"/>
      </w:pPr>
      <w:r>
        <w:t>Strandgudstjeneste 2026</w:t>
      </w:r>
    </w:p>
    <w:p w14:paraId="0B4F6BA9" w14:textId="77777777" w:rsidR="00D7601A" w:rsidRDefault="00D7601A" w:rsidP="00D7601A"/>
    <w:p w14:paraId="6EA79752" w14:textId="55E0CEED" w:rsidR="008B364A" w:rsidRDefault="00471CF6" w:rsidP="00D7601A">
      <w:r>
        <w:t>I mange af Grundtvigs bedste salmer, finder vi referencer til noget, han kalder ”De levendes land”.</w:t>
      </w:r>
    </w:p>
    <w:p w14:paraId="061B6070" w14:textId="77777777" w:rsidR="00C46727" w:rsidRDefault="00C46727" w:rsidP="00D7601A"/>
    <w:p w14:paraId="21F7F2F8" w14:textId="77777777" w:rsidR="00A555AF" w:rsidRDefault="00C46727" w:rsidP="00D7601A">
      <w:r>
        <w:t xml:space="preserve">Et land, bag vores verdens krumme horisont, </w:t>
      </w:r>
    </w:p>
    <w:p w14:paraId="2B25950C" w14:textId="77777777" w:rsidR="00A555AF" w:rsidRDefault="00C46727" w:rsidP="00D7601A">
      <w:r>
        <w:t>hvor lyset har sit hjem</w:t>
      </w:r>
      <w:r w:rsidR="001C17E0">
        <w:t xml:space="preserve">, </w:t>
      </w:r>
    </w:p>
    <w:p w14:paraId="33005D99" w14:textId="496CF6BC" w:rsidR="00B74CE9" w:rsidRDefault="00B74CE9" w:rsidP="00D7601A">
      <w:r>
        <w:t>et land, hvor håret ikke gråner, hvor tiden mister sin tand,</w:t>
      </w:r>
    </w:p>
    <w:p w14:paraId="759B33EB" w14:textId="5F3669B9" w:rsidR="00C46727" w:rsidRDefault="001C17E0" w:rsidP="00D7601A">
      <w:r>
        <w:t>et land, hvor</w:t>
      </w:r>
      <w:r w:rsidR="00C46727">
        <w:t xml:space="preserve"> livet flyder som rindende vand</w:t>
      </w:r>
      <w:r w:rsidR="00A555AF">
        <w:t xml:space="preserve">, </w:t>
      </w:r>
    </w:p>
    <w:p w14:paraId="44C4200C" w14:textId="2057375C" w:rsidR="00A555AF" w:rsidRDefault="00A555AF" w:rsidP="00D7601A">
      <w:r>
        <w:t xml:space="preserve">hvor unge fødder løber over </w:t>
      </w:r>
      <w:r w:rsidR="00767DDC">
        <w:t xml:space="preserve">det dugfriske græs, mod lysende by, hvorfra alle verdens sange har deres udspring. </w:t>
      </w:r>
    </w:p>
    <w:p w14:paraId="75961298" w14:textId="77777777" w:rsidR="00C573B3" w:rsidRDefault="00C573B3" w:rsidP="00D7601A"/>
    <w:p w14:paraId="514BDED9" w14:textId="5DD8EDBD" w:rsidR="00C573B3" w:rsidRDefault="00C573B3" w:rsidP="00D7601A">
      <w:r>
        <w:t xml:space="preserve">Grundtvig fandt dette skønne billede i sine oversættelser af vores gamle nordiske sagn og sagaer. Fra myten om </w:t>
      </w:r>
      <w:r w:rsidR="004B5708">
        <w:t xml:space="preserve">den gamle kong Hading, der på sin rejse gennem dødens rige finder en mur, </w:t>
      </w:r>
      <w:r w:rsidR="0032400A">
        <w:t xml:space="preserve">der sætter skel mellem vores verden og de levendes land. </w:t>
      </w:r>
    </w:p>
    <w:p w14:paraId="43407F1F" w14:textId="77777777" w:rsidR="0032400A" w:rsidRDefault="0032400A" w:rsidP="00D7601A"/>
    <w:p w14:paraId="5ADC23B3" w14:textId="77777777" w:rsidR="00ED63C5" w:rsidRDefault="00AA6E7A" w:rsidP="00D7601A">
      <w:r>
        <w:t xml:space="preserve">Blokeret på deres rejse af denne mur, tog Hadings ledsager, en unavngiven kvinde, fat i en høne. Hun vred halsen over på den og kastede den over den høje mur. </w:t>
      </w:r>
    </w:p>
    <w:p w14:paraId="3810D592" w14:textId="3A268B16" w:rsidR="0032400A" w:rsidRDefault="00AA6E7A" w:rsidP="00D7601A">
      <w:r>
        <w:t>F</w:t>
      </w:r>
      <w:r w:rsidR="000512C7">
        <w:t>ø</w:t>
      </w:r>
      <w:r>
        <w:t xml:space="preserve">r Hading </w:t>
      </w:r>
      <w:r w:rsidR="0054114B">
        <w:t xml:space="preserve">kunne åbne sin mund i forargelse, lød hanens galen </w:t>
      </w:r>
      <w:r w:rsidR="000512C7">
        <w:t xml:space="preserve">klart og tydeligt </w:t>
      </w:r>
      <w:r w:rsidR="00ED63C5">
        <w:t xml:space="preserve">fra den anden side. </w:t>
      </w:r>
    </w:p>
    <w:p w14:paraId="2525AB2D" w14:textId="77777777" w:rsidR="00C63B60" w:rsidRDefault="00C63B60" w:rsidP="00D7601A"/>
    <w:p w14:paraId="66C892CD" w14:textId="49FA1E26" w:rsidR="00C63B60" w:rsidRDefault="00C63B60" w:rsidP="00D7601A">
      <w:r>
        <w:t>Den døde hane var landet, hvor mennesker ikke kan træde fode, i de levendes land, på den anden side af den uoverkommelige horisont, der holde</w:t>
      </w:r>
      <w:r w:rsidR="001646E6">
        <w:t>r</w:t>
      </w:r>
      <w:r>
        <w:t xml:space="preserve"> os fanget i tidens og sorgens </w:t>
      </w:r>
      <w:r w:rsidR="006272BD">
        <w:t xml:space="preserve">kongerige. </w:t>
      </w:r>
    </w:p>
    <w:p w14:paraId="58497B77" w14:textId="77777777" w:rsidR="006272BD" w:rsidRDefault="006272BD" w:rsidP="00D7601A"/>
    <w:p w14:paraId="58C6D4AF" w14:textId="074FC603" w:rsidR="006272BD" w:rsidRDefault="006272BD" w:rsidP="00D7601A">
      <w:r>
        <w:t xml:space="preserve">Hading måtte vende om, og med kvinden som sin vejleder, lykkes det ham at finde tilbage til jorden, hvor hans eventyr kunne </w:t>
      </w:r>
      <w:r>
        <w:lastRenderedPageBreak/>
        <w:t xml:space="preserve">fortsætte, til han en dag, </w:t>
      </w:r>
      <w:r w:rsidR="001646E6">
        <w:t xml:space="preserve">som alt liv her på jorden, selv måtte gå den uendelige hvile i møde, i gravens kolde mørke. </w:t>
      </w:r>
    </w:p>
    <w:p w14:paraId="3D444888" w14:textId="77777777" w:rsidR="001646E6" w:rsidRDefault="001646E6" w:rsidP="00D7601A"/>
    <w:p w14:paraId="211F5484" w14:textId="69F40A85" w:rsidR="001646E6" w:rsidRDefault="00403752" w:rsidP="00D7601A">
      <w:r>
        <w:t xml:space="preserve">Hading var hedning, var levede i en tid, for Jesu ord og gerning, satte mennesket fri, fra tidens </w:t>
      </w:r>
      <w:r w:rsidR="00E54556">
        <w:t>fangenskab og for Grundtvig, var denne myte intet andet end en klar forudanelse, en åbenbaring, om den virkelighed, der skal skulle åbenbares på jord.</w:t>
      </w:r>
    </w:p>
    <w:p w14:paraId="1A32D0C9" w14:textId="45581939" w:rsidR="00E54556" w:rsidRDefault="00E54556" w:rsidP="00E54556"/>
    <w:p w14:paraId="1EF29E66" w14:textId="1AB58339" w:rsidR="00E54556" w:rsidRDefault="00E54556" w:rsidP="00E54556">
      <w:r>
        <w:t xml:space="preserve">I disse dage er verdens biografer </w:t>
      </w:r>
      <w:r w:rsidR="00146778">
        <w:t xml:space="preserve">blevet scenen for en ny fortolkning af det gamle Grækenlands største myte og folkearv. Odysseen fortæller igen, på samme måde, som igen og igen er dukket frem </w:t>
      </w:r>
      <w:r w:rsidR="00357B14">
        <w:t xml:space="preserve">op gennem verdenshistorien, som en fortælling om en konges lange og farefulde færd, </w:t>
      </w:r>
      <w:r w:rsidR="00A07F4E">
        <w:t xml:space="preserve">fra krigens gru og rædsel, mod et hjem, der altid syntes at komme længere og længere væk. </w:t>
      </w:r>
    </w:p>
    <w:p w14:paraId="499B0076" w14:textId="77777777" w:rsidR="00A07F4E" w:rsidRDefault="00A07F4E" w:rsidP="00E54556"/>
    <w:p w14:paraId="38644AF1" w14:textId="1C5EA0EF" w:rsidR="00A07F4E" w:rsidRDefault="00EB064D" w:rsidP="00E54556">
      <w:r>
        <w:t>På havets stormpiskede hav færdes Odysseus fra kyst til kyst, altid skuffet</w:t>
      </w:r>
      <w:r w:rsidR="00711DAD">
        <w:t xml:space="preserve">, </w:t>
      </w:r>
      <w:r w:rsidR="003B59CF">
        <w:t xml:space="preserve">altid på vej mod den kyst, der forbliver lige udenfor rækkevidde. </w:t>
      </w:r>
    </w:p>
    <w:p w14:paraId="36567A9F" w14:textId="77777777" w:rsidR="003B59CF" w:rsidRDefault="003B59CF" w:rsidP="00E54556"/>
    <w:p w14:paraId="70CC0C3C" w14:textId="4127D042" w:rsidR="003B59CF" w:rsidRDefault="00E245B2" w:rsidP="00E54556">
      <w:r>
        <w:t xml:space="preserve">Det er en fortælling, der bliver ved med at resonere, fordi vi alle sammen oplever den samme længsel. Måske er vi ikke ude </w:t>
      </w:r>
      <w:r w:rsidR="00E21645">
        <w:t xml:space="preserve">at sejle, men vi oplever alle sammen at skulle færdes gennem et liv, mod op og nedture, et liv, hvor den endelige lykke, aldrig i virkeligheden </w:t>
      </w:r>
      <w:r w:rsidR="00926841">
        <w:t xml:space="preserve">indfinder sig. </w:t>
      </w:r>
    </w:p>
    <w:p w14:paraId="3CFD6E04" w14:textId="1196A259" w:rsidR="00926841" w:rsidRDefault="00926841" w:rsidP="00E54556"/>
    <w:p w14:paraId="29C445D4" w14:textId="0C4E57FD" w:rsidR="00926841" w:rsidRDefault="00926841" w:rsidP="00E54556">
      <w:r>
        <w:t xml:space="preserve">Og selv efter Odysseus har fundet sin havn, </w:t>
      </w:r>
      <w:r w:rsidR="00843D53">
        <w:t>finder han stadig ikke fred</w:t>
      </w:r>
      <w:r w:rsidR="008C6647">
        <w:t xml:space="preserve">, den fred, som han længtes efter. Selv efter han har drevet øens uhumske mænd ud og dræbt sine fjender, </w:t>
      </w:r>
      <w:r w:rsidR="00A06DA0">
        <w:t xml:space="preserve">finder han stadig et tomrum i hjertet, som alligevel ikke lod sig opfylde af hjemmets velkendte arne. </w:t>
      </w:r>
    </w:p>
    <w:p w14:paraId="6B24E1A1" w14:textId="77777777" w:rsidR="00A06DA0" w:rsidRDefault="00A06DA0" w:rsidP="00E54556"/>
    <w:p w14:paraId="33D75CA7" w14:textId="03AE942D" w:rsidR="00A06DA0" w:rsidRDefault="00F84B9C" w:rsidP="00E54556">
      <w:r>
        <w:lastRenderedPageBreak/>
        <w:t>Havet og horisonten fortsatte sin sirenesang,</w:t>
      </w:r>
      <w:r w:rsidR="00432946">
        <w:t xml:space="preserve"> sø</w:t>
      </w:r>
      <w:r w:rsidR="00CE0513">
        <w:t>-</w:t>
      </w:r>
      <w:r w:rsidR="00432946">
        <w:t xml:space="preserve">klokken fortsatte sin stille </w:t>
      </w:r>
      <w:r w:rsidR="00EF1482">
        <w:t>klang</w:t>
      </w:r>
      <w:r>
        <w:t xml:space="preserve"> </w:t>
      </w:r>
      <w:r w:rsidR="00D25E0C">
        <w:t>og i sidste ende måtte Odysseus give efter og rejs</w:t>
      </w:r>
      <w:r w:rsidR="00EF1482">
        <w:t>t</w:t>
      </w:r>
      <w:r w:rsidR="00D25E0C">
        <w:t xml:space="preserve">e videre. </w:t>
      </w:r>
      <w:r w:rsidR="00AF47CB">
        <w:t xml:space="preserve">Ud mod det ukendte vest, gennem Gibraltarstrædet, ud på det store hav, hvor ingen sømand før havde sat sejl. </w:t>
      </w:r>
    </w:p>
    <w:p w14:paraId="7A8657BF" w14:textId="77777777" w:rsidR="00AF47CB" w:rsidRDefault="00AF47CB" w:rsidP="00E54556"/>
    <w:p w14:paraId="70460366" w14:textId="5E8CB656" w:rsidR="00AF47CB" w:rsidRDefault="00AD255B" w:rsidP="00E54556">
      <w:r>
        <w:t xml:space="preserve">Hvad han fandt derude, på den anden side af horisonten, kan ikke siges med sikkerhed, mange forskellige myter giver mange forskellige svar, men for </w:t>
      </w:r>
      <w:r w:rsidR="0029123E">
        <w:t xml:space="preserve">den sympatiske læser, er håbet at den gamle konge endelig måtte finde den fred, </w:t>
      </w:r>
      <w:r w:rsidR="00CE0513">
        <w:t xml:space="preserve">som havde plaget ham gennem livets lange rejse. </w:t>
      </w:r>
    </w:p>
    <w:p w14:paraId="2E22885F" w14:textId="77777777" w:rsidR="00CE0513" w:rsidRDefault="00CE0513" w:rsidP="00E54556"/>
    <w:p w14:paraId="270AE7C5" w14:textId="686A27F0" w:rsidR="00CE0513" w:rsidRDefault="00CE0513" w:rsidP="00E54556">
      <w:r>
        <w:t>-</w:t>
      </w:r>
    </w:p>
    <w:p w14:paraId="2F497AD4" w14:textId="191B11B1" w:rsidR="00CE0513" w:rsidRDefault="00CE0513" w:rsidP="00E54556">
      <w:r>
        <w:t>Den samme færd</w:t>
      </w:r>
      <w:r w:rsidR="00E457D0">
        <w:t xml:space="preserve">, den samme almene menneskelige længsel, får givet sit poetiske udtryk gennem Tolkiens samlede værker. </w:t>
      </w:r>
    </w:p>
    <w:p w14:paraId="2C34CBE3" w14:textId="77777777" w:rsidR="00E457D0" w:rsidRDefault="00E457D0" w:rsidP="00E54556"/>
    <w:p w14:paraId="140C6F05" w14:textId="54BF4840" w:rsidR="00E457D0" w:rsidRDefault="00F30C0F" w:rsidP="00E54556">
      <w:r>
        <w:t xml:space="preserve">Fra bog til bog og skrift til skrift, beskriver </w:t>
      </w:r>
      <w:r w:rsidR="00604394">
        <w:t>T</w:t>
      </w:r>
      <w:r>
        <w:t>olkien menneskets uendelige og uopfyldelige søgen, der g</w:t>
      </w:r>
      <w:r w:rsidR="006662FE">
        <w:t xml:space="preserve">ang på gang leder os til fald, fordi dens svar ikke er at finde i den virkelighed, som vi begår os i. </w:t>
      </w:r>
    </w:p>
    <w:p w14:paraId="727BD8C3" w14:textId="77777777" w:rsidR="006662FE" w:rsidRDefault="006662FE" w:rsidP="00E54556"/>
    <w:p w14:paraId="342E8BBF" w14:textId="17B7D029" w:rsidR="006662FE" w:rsidRDefault="004A4D42" w:rsidP="00E54556">
      <w:r>
        <w:t xml:space="preserve">Tolkien beskriver gudernes rige, det frodige Valinor, </w:t>
      </w:r>
      <w:r w:rsidR="0009262E">
        <w:t>hvori stod plantet livets træer, hvis lys var så klart o</w:t>
      </w:r>
      <w:r w:rsidR="003F66CD">
        <w:t>g</w:t>
      </w:r>
      <w:r w:rsidR="0009262E">
        <w:t xml:space="preserve"> funklende, at vores sol og måne </w:t>
      </w:r>
      <w:r w:rsidR="00EA3C1B">
        <w:t xml:space="preserve">blot er billige kopier til sammenligning. At land uden død, et land uden mørke, </w:t>
      </w:r>
      <w:r w:rsidR="00B46273">
        <w:t>et land, der kaster e</w:t>
      </w:r>
      <w:r w:rsidR="001F1A73">
        <w:t xml:space="preserve">t lys, der ikke blot minder os om, hvordan den ene dag afløses af den anden, et lys, der aldrig går ned, og everlader os i en verden, </w:t>
      </w:r>
      <w:r w:rsidR="00067DC6">
        <w:t xml:space="preserve">trælbundet af årstidernes skiften og verdensaldrenes march. </w:t>
      </w:r>
    </w:p>
    <w:p w14:paraId="60081C33" w14:textId="77777777" w:rsidR="00F7184C" w:rsidRDefault="00F7184C" w:rsidP="00E54556"/>
    <w:p w14:paraId="448C9B56" w14:textId="4C0CC1D9" w:rsidR="00F7184C" w:rsidRDefault="00B46273" w:rsidP="00E54556">
      <w:r>
        <w:t>E</w:t>
      </w:r>
      <w:r w:rsidR="00F7184C">
        <w:t xml:space="preserve">t land mod vest, hvor alle </w:t>
      </w:r>
      <w:r w:rsidR="000D45A4">
        <w:t>håb finder deres svar.</w:t>
      </w:r>
    </w:p>
    <w:p w14:paraId="2D810E62" w14:textId="77777777" w:rsidR="00067DC6" w:rsidRDefault="00067DC6" w:rsidP="00E54556"/>
    <w:p w14:paraId="7A7E0D7E" w14:textId="51514274" w:rsidR="00067DC6" w:rsidRDefault="002B6CAA" w:rsidP="00E54556">
      <w:r>
        <w:lastRenderedPageBreak/>
        <w:t>I hedningenes verden, i den verden som var vores eneste virkelighed før Kristus kom til jorden, i den verden var der kun ringe håb om forløsning</w:t>
      </w:r>
      <w:r w:rsidR="00236A65">
        <w:t xml:space="preserve"> fra vores tomme jagt.</w:t>
      </w:r>
    </w:p>
    <w:p w14:paraId="481B0BE4" w14:textId="77777777" w:rsidR="00236A65" w:rsidRDefault="00236A65" w:rsidP="00E54556"/>
    <w:p w14:paraId="41EAE93D" w14:textId="1FD00FE9" w:rsidR="00236A65" w:rsidRDefault="00236A65" w:rsidP="00E54556">
      <w:r>
        <w:t xml:space="preserve">Vi var henvist til små anelser, små åbenbaringer om </w:t>
      </w:r>
      <w:r w:rsidR="00B9098A">
        <w:t>det land, som endnu blot var e</w:t>
      </w:r>
      <w:r w:rsidR="00A55FF9">
        <w:t>n anelse</w:t>
      </w:r>
      <w:r w:rsidR="00B9098A">
        <w:t xml:space="preserve"> og en skrøne. </w:t>
      </w:r>
    </w:p>
    <w:p w14:paraId="080F6267" w14:textId="77777777" w:rsidR="00B9098A" w:rsidRDefault="00B9098A" w:rsidP="00E54556"/>
    <w:p w14:paraId="707F5C3D" w14:textId="606ADDBF" w:rsidR="00B9098A" w:rsidRDefault="008E3F46" w:rsidP="00E54556">
      <w:r>
        <w:t xml:space="preserve">Et land bag havets uendelige horisont, et land bag dødens uoverstigelige mur, hvor den døde hane atter kunne give sin lyd. </w:t>
      </w:r>
    </w:p>
    <w:p w14:paraId="1D6F19C5" w14:textId="4C788023" w:rsidR="008E3F46" w:rsidRDefault="00A85379" w:rsidP="00E54556">
      <w:r>
        <w:t>-</w:t>
      </w:r>
    </w:p>
    <w:p w14:paraId="7507EF69" w14:textId="77777777" w:rsidR="00A85379" w:rsidRDefault="00A85379" w:rsidP="00E54556"/>
    <w:p w14:paraId="09876B45" w14:textId="7E637A03" w:rsidR="008E3F46" w:rsidRDefault="00F63F34" w:rsidP="00E54556">
      <w:r>
        <w:t>Dagens læsninger handler ganske vidst om falske profeter, men mere grundlæggende handler de om, hvordan vi mennesker skal kunne genkende Guds sande evangelie</w:t>
      </w:r>
      <w:r w:rsidR="00BF0CB8">
        <w:t xml:space="preserve">, i en verden af falske nyheder </w:t>
      </w:r>
      <w:r w:rsidR="001A11E7">
        <w:t>og selviske, omskiftelige ønskedrømme.</w:t>
      </w:r>
      <w:r w:rsidR="00BF0CB8">
        <w:t xml:space="preserve"> </w:t>
      </w:r>
    </w:p>
    <w:p w14:paraId="7598FF38" w14:textId="77777777" w:rsidR="008A6DAF" w:rsidRDefault="008A6DAF" w:rsidP="00E54556"/>
    <w:p w14:paraId="2625BA02" w14:textId="16D017CE" w:rsidR="008A6DAF" w:rsidRDefault="00024C8C" w:rsidP="00E54556">
      <w:r>
        <w:t xml:space="preserve">I denne verden er der så mange ledere, der kræver patent på sandheden, så mange </w:t>
      </w:r>
      <w:r w:rsidR="006A0CAF">
        <w:t>plattenslagere og ambitiøse opportunister, der har mestret kunsten, at holde mening</w:t>
      </w:r>
      <w:r w:rsidR="00C213C4">
        <w:t xml:space="preserve"> og formål</w:t>
      </w:r>
      <w:r w:rsidR="006A0CAF">
        <w:t xml:space="preserve"> frem for os som en gulerod, </w:t>
      </w:r>
      <w:r w:rsidR="00200C93">
        <w:t xml:space="preserve">som skal få os til at danse efter deres pibe. </w:t>
      </w:r>
    </w:p>
    <w:p w14:paraId="18C81AAA" w14:textId="77777777" w:rsidR="00200C93" w:rsidRDefault="00200C93" w:rsidP="00E54556"/>
    <w:p w14:paraId="2D5436AD" w14:textId="342FC128" w:rsidR="00446823" w:rsidRDefault="00C213C4" w:rsidP="00E54556">
      <w:r>
        <w:t>Der er s</w:t>
      </w:r>
      <w:r w:rsidR="009770B1">
        <w:t>å</w:t>
      </w:r>
      <w:r>
        <w:t xml:space="preserve"> mange der lover</w:t>
      </w:r>
      <w:r w:rsidR="00200C93">
        <w:t xml:space="preserve"> os svar, </w:t>
      </w:r>
      <w:r w:rsidR="009770B1">
        <w:t xml:space="preserve">så mange gange hvor vi </w:t>
      </w:r>
      <w:r w:rsidR="00DD7975">
        <w:t>føler, at vi kan se</w:t>
      </w:r>
      <w:r w:rsidR="009770B1">
        <w:t xml:space="preserve"> dem hjemlige kyst i det fjerne, bare for at blive blæst tilbage af endnu en storm, der kaster os rundt </w:t>
      </w:r>
      <w:r w:rsidR="003111F6">
        <w:t xml:space="preserve">på de kaotiske vande. </w:t>
      </w:r>
    </w:p>
    <w:p w14:paraId="2E52368B" w14:textId="77777777" w:rsidR="003111F6" w:rsidRDefault="003111F6" w:rsidP="00E54556"/>
    <w:p w14:paraId="514968C4" w14:textId="5330DB09" w:rsidR="003111F6" w:rsidRDefault="00801523" w:rsidP="00E54556">
      <w:r>
        <w:t>Så tit bliver vi skuffede</w:t>
      </w:r>
      <w:r w:rsidR="003111F6">
        <w:t xml:space="preserve">, </w:t>
      </w:r>
      <w:r w:rsidR="00255B78">
        <w:t>at</w:t>
      </w:r>
      <w:r w:rsidR="003111F6">
        <w:t xml:space="preserve"> det til sidst kan virke</w:t>
      </w:r>
    </w:p>
    <w:p w14:paraId="3B68F605" w14:textId="6420BFDF" w:rsidR="00200C93" w:rsidRDefault="003111F6" w:rsidP="00E54556">
      <w:r>
        <w:t>helt</w:t>
      </w:r>
      <w:r w:rsidR="00200C93">
        <w:t xml:space="preserve"> </w:t>
      </w:r>
      <w:r w:rsidR="00B54055">
        <w:t>håbløst</w:t>
      </w:r>
      <w:r w:rsidR="00200C93">
        <w:t xml:space="preserve"> at </w:t>
      </w:r>
      <w:r w:rsidR="004357E4">
        <w:t xml:space="preserve">vi en dag endelig kan nu frem </w:t>
      </w:r>
      <w:r w:rsidR="00200C93">
        <w:t>til den endelige havn, som v</w:t>
      </w:r>
      <w:r w:rsidR="00607542">
        <w:t xml:space="preserve">i i virkeligheden længes efter. </w:t>
      </w:r>
    </w:p>
    <w:p w14:paraId="418DA4D5" w14:textId="576DAA53" w:rsidR="001726DA" w:rsidRDefault="001726DA" w:rsidP="00E54556"/>
    <w:p w14:paraId="287FB6FF" w14:textId="6CAE4BD8" w:rsidR="00290C89" w:rsidRDefault="00E76EC0" w:rsidP="00E54556">
      <w:r>
        <w:lastRenderedPageBreak/>
        <w:t xml:space="preserve">Ofte driver vi rundt i verden, som vildfarne sømænd på vores egne små tømmerflåder. </w:t>
      </w:r>
      <w:r w:rsidR="002B7B37">
        <w:t xml:space="preserve">Vi flakker fra </w:t>
      </w:r>
      <w:r w:rsidR="00A34788">
        <w:t xml:space="preserve">den ene skuffelse til den næste og dog bliver vi ved med at flyde derudaf. </w:t>
      </w:r>
    </w:p>
    <w:p w14:paraId="2A414A1A" w14:textId="77777777" w:rsidR="00A34788" w:rsidRDefault="00A34788" w:rsidP="00E54556"/>
    <w:p w14:paraId="7E58F9A5" w14:textId="75BEAC9A" w:rsidR="00A34788" w:rsidRDefault="005A40AE" w:rsidP="00E54556">
      <w:r>
        <w:t>Måske har vi ikke altid energien, eller modet eller i det hele taget håbet, der burde bære os videre, men et eller andet drager os</w:t>
      </w:r>
      <w:r w:rsidR="00BD618C">
        <w:t xml:space="preserve"> fremad. </w:t>
      </w:r>
    </w:p>
    <w:p w14:paraId="123DD29D" w14:textId="77777777" w:rsidR="007548DF" w:rsidRDefault="007548DF" w:rsidP="00E54556"/>
    <w:p w14:paraId="2CE7110C" w14:textId="4E3C7081" w:rsidR="007548DF" w:rsidRDefault="007548DF" w:rsidP="007548DF">
      <w:r>
        <w:t xml:space="preserve">På </w:t>
      </w:r>
      <w:r w:rsidR="00384B12">
        <w:t>de gode dage</w:t>
      </w:r>
      <w:r>
        <w:t xml:space="preserve">, tænker vi slet ikke </w:t>
      </w:r>
      <w:r w:rsidR="00AF35BA">
        <w:t>over,</w:t>
      </w:r>
      <w:r w:rsidR="00C13C57">
        <w:t xml:space="preserve"> hvorfor vi gør som vi gør</w:t>
      </w:r>
      <w:r>
        <w:t xml:space="preserve">, men når skyerne kommer og regnen siler ned, da opdager vi </w:t>
      </w:r>
      <w:r w:rsidR="00C13C57">
        <w:t xml:space="preserve">hvor </w:t>
      </w:r>
      <w:r w:rsidR="00AF35BA">
        <w:t xml:space="preserve">skrøbeligt det hele kan være, hvis vi ikke har noget at holde fast i. </w:t>
      </w:r>
    </w:p>
    <w:p w14:paraId="0AABA659" w14:textId="77777777" w:rsidR="00AF35BA" w:rsidRDefault="00AF35BA" w:rsidP="007548DF"/>
    <w:p w14:paraId="123CF710" w14:textId="2F88B774" w:rsidR="006B5EBB" w:rsidRDefault="00AF35BA" w:rsidP="00E54556">
      <w:r>
        <w:t>På de dage</w:t>
      </w:r>
      <w:r w:rsidR="00980BAF">
        <w:t xml:space="preserve">, hvor det hele sejler, hvad er det da, der holder os i live. </w:t>
      </w:r>
    </w:p>
    <w:p w14:paraId="405D624E" w14:textId="77777777" w:rsidR="00980BAF" w:rsidRDefault="00980BAF" w:rsidP="00E54556"/>
    <w:p w14:paraId="0370ADEA" w14:textId="71D84E33" w:rsidR="00BD618C" w:rsidRDefault="00EC5717" w:rsidP="00E54556">
      <w:r>
        <w:t>Er det bare stædighed, eller stolthed, som nægter os muligheden for at give op?</w:t>
      </w:r>
    </w:p>
    <w:p w14:paraId="21898961" w14:textId="77777777" w:rsidR="00EC5717" w:rsidRDefault="00EC5717" w:rsidP="00E54556"/>
    <w:p w14:paraId="16F523CD" w14:textId="0A79ED80" w:rsidR="00980BAF" w:rsidRDefault="00EC5717" w:rsidP="00E54556">
      <w:r>
        <w:t xml:space="preserve">Er det en sans for retfærdighed, </w:t>
      </w:r>
      <w:r w:rsidR="007D7672">
        <w:t>som vi ikke tør slippe, af fare for at det hele skal svinde ind til den rene meningsløshed?</w:t>
      </w:r>
    </w:p>
    <w:p w14:paraId="3BD89310" w14:textId="77777777" w:rsidR="00384B12" w:rsidRDefault="00384B12" w:rsidP="00E54556"/>
    <w:p w14:paraId="42513573" w14:textId="0973F88D" w:rsidR="00980BAF" w:rsidRDefault="00980BAF" w:rsidP="00E54556">
      <w:r>
        <w:t xml:space="preserve">Hvad er det, der trods modgang og håbløshed, </w:t>
      </w:r>
      <w:r w:rsidR="00E45545">
        <w:t xml:space="preserve">holder os oven vande, </w:t>
      </w:r>
      <w:r w:rsidR="00130910">
        <w:t>når ingen støtte kommer til syne?</w:t>
      </w:r>
    </w:p>
    <w:p w14:paraId="7769480E" w14:textId="51DCB2C9" w:rsidR="00607542" w:rsidRDefault="00607542" w:rsidP="00607542"/>
    <w:p w14:paraId="60BB6787" w14:textId="277DE178" w:rsidR="00607542" w:rsidRDefault="00094407" w:rsidP="00607542">
      <w:r>
        <w:t xml:space="preserve">Det er i grunden et meget personligt spørgsmål. Det er måske noget, som kun du kan finde svaret på, når </w:t>
      </w:r>
      <w:r w:rsidR="002A3FCA">
        <w:t xml:space="preserve">du selv står på livets rand. </w:t>
      </w:r>
    </w:p>
    <w:p w14:paraId="7E571DA8" w14:textId="77777777" w:rsidR="00D25E0C" w:rsidRDefault="00D25E0C" w:rsidP="00E54556"/>
    <w:p w14:paraId="479465D4" w14:textId="576507DA" w:rsidR="009C69E0" w:rsidRDefault="009C69E0" w:rsidP="00E54556">
      <w:r>
        <w:t xml:space="preserve">I kristendommen kan vi tit give det nemme svar, at det er vores kristne håb, der bærer os videre gennem de hårde tider. </w:t>
      </w:r>
      <w:r w:rsidR="00FD313D">
        <w:t xml:space="preserve">Det er nemt at sige, </w:t>
      </w:r>
      <w:r w:rsidR="001D0932">
        <w:t xml:space="preserve">men </w:t>
      </w:r>
      <w:r w:rsidR="00FD313D">
        <w:t xml:space="preserve">svært at forklare. </w:t>
      </w:r>
    </w:p>
    <w:p w14:paraId="47A1F6DB" w14:textId="77777777" w:rsidR="00D25E0C" w:rsidRDefault="00D25E0C" w:rsidP="00E54556"/>
    <w:p w14:paraId="1A69C28F" w14:textId="5B1E737D" w:rsidR="000512C7" w:rsidRDefault="001D0932" w:rsidP="00D7601A">
      <w:r>
        <w:t>Det er ikke noget håndgribeligt, som en klippe mi</w:t>
      </w:r>
      <w:r w:rsidR="00BF1E45">
        <w:t xml:space="preserve">dt </w:t>
      </w:r>
      <w:r>
        <w:t xml:space="preserve">i et stormpisket hav, der </w:t>
      </w:r>
      <w:r w:rsidR="00F7736E">
        <w:t>kan ses og føles.</w:t>
      </w:r>
      <w:r w:rsidR="00193BB5">
        <w:t xml:space="preserve"> Det er </w:t>
      </w:r>
      <w:r w:rsidR="002D4C9E">
        <w:t xml:space="preserve">ikke altid </w:t>
      </w:r>
      <w:r w:rsidR="00193BB5">
        <w:t xml:space="preserve">synligt, </w:t>
      </w:r>
      <w:r w:rsidR="002D4C9E">
        <w:t>og derfor er det ikke et håb, der virkelig kan stå urokkeligt og fast</w:t>
      </w:r>
      <w:r w:rsidR="003206D7">
        <w:t xml:space="preserve">. </w:t>
      </w:r>
    </w:p>
    <w:p w14:paraId="7A15028E" w14:textId="77777777" w:rsidR="003206D7" w:rsidRDefault="003206D7" w:rsidP="00D7601A"/>
    <w:p w14:paraId="5186E829" w14:textId="47E0252E" w:rsidR="007A205D" w:rsidRDefault="003206D7" w:rsidP="00D7601A">
      <w:r>
        <w:t>Det er en s</w:t>
      </w:r>
      <w:r w:rsidR="00BC48F3">
        <w:t xml:space="preserve">pinkel og skrøbelig ting, der </w:t>
      </w:r>
      <w:r w:rsidR="005529B1">
        <w:t>indimellem</w:t>
      </w:r>
      <w:r w:rsidR="00BC48F3">
        <w:t xml:space="preserve"> kan vakle, det kan tabes og må somme tider findes igen. </w:t>
      </w:r>
    </w:p>
    <w:p w14:paraId="778CE53E" w14:textId="77777777" w:rsidR="007A205D" w:rsidRDefault="007A205D" w:rsidP="00D7601A"/>
    <w:p w14:paraId="669A85B7" w14:textId="2288FE20" w:rsidR="003206D7" w:rsidRDefault="007E0167" w:rsidP="00D7601A">
      <w:r>
        <w:t xml:space="preserve">Det kan være en fornemmelse, der den ene dag kan være så overvældende, at </w:t>
      </w:r>
      <w:r w:rsidR="007A205D">
        <w:t xml:space="preserve">den ikke er til at tage fejl af, mens den dagen efter virker som et fjernt og naivt minde fra en svunden tid </w:t>
      </w:r>
      <w:r w:rsidR="00B93608">
        <w:t xml:space="preserve">for et andet menneske. </w:t>
      </w:r>
    </w:p>
    <w:p w14:paraId="50BF358D" w14:textId="77777777" w:rsidR="00B93608" w:rsidRDefault="00B93608" w:rsidP="00D7601A"/>
    <w:p w14:paraId="1CD9C443" w14:textId="2630F714" w:rsidR="00B93608" w:rsidRDefault="00B93608" w:rsidP="00D7601A">
      <w:r>
        <w:t xml:space="preserve">Men alligevel driver vi videre. </w:t>
      </w:r>
    </w:p>
    <w:p w14:paraId="315D94F4" w14:textId="77777777" w:rsidR="00B93608" w:rsidRDefault="00B93608" w:rsidP="00D7601A"/>
    <w:p w14:paraId="1510876E" w14:textId="076C2193" w:rsidR="00B93608" w:rsidRDefault="00B93608" w:rsidP="00D7601A">
      <w:r>
        <w:t xml:space="preserve">Vi sejler, vi sluger </w:t>
      </w:r>
      <w:r w:rsidR="005C4BEA">
        <w:t xml:space="preserve">vand og hoster det op, vi mister alt, hvad vi troede vi havde kært, og alligevel bliver vi ved. </w:t>
      </w:r>
    </w:p>
    <w:p w14:paraId="64EA6D13" w14:textId="77777777" w:rsidR="005C4BEA" w:rsidRDefault="005C4BEA" w:rsidP="00D7601A"/>
    <w:p w14:paraId="66E29D68" w14:textId="6B09F56A" w:rsidR="005C4BEA" w:rsidRDefault="005C4BEA" w:rsidP="00D7601A">
      <w:r>
        <w:t>Skønt vi står foran en ubestigelig mur,</w:t>
      </w:r>
      <w:r w:rsidR="00A74ABC">
        <w:t xml:space="preserve"> der ikke lade sig nedbryde, giver vi ikke op. </w:t>
      </w:r>
    </w:p>
    <w:p w14:paraId="6D9132B0" w14:textId="77777777" w:rsidR="00A74ABC" w:rsidRDefault="00A74ABC" w:rsidP="00D7601A"/>
    <w:p w14:paraId="5A8B398E" w14:textId="77777777" w:rsidR="001E1D85" w:rsidRDefault="001E1D85" w:rsidP="00D7601A">
      <w:r>
        <w:t>Mange poeter, fra verdens begyndelse og indtil i dag har hver især prøvet at beskrive eller konkretisere hvad det er for noget, der lægger under den drivkraft.</w:t>
      </w:r>
    </w:p>
    <w:p w14:paraId="6F635E8B" w14:textId="77777777" w:rsidR="001E1D85" w:rsidRDefault="001E1D85" w:rsidP="00D7601A"/>
    <w:p w14:paraId="72D5CA79" w14:textId="77777777" w:rsidR="007F3FC5" w:rsidRDefault="001E1D85" w:rsidP="00D7601A">
      <w:r>
        <w:t xml:space="preserve">Det er et spørgsmål og en undersøgelse, </w:t>
      </w:r>
      <w:r w:rsidR="005E27E7">
        <w:t xml:space="preserve">der aldrig synes at tabe sin relevans, fordi hver eneste nye generation oplever at stå i samme uforløste og </w:t>
      </w:r>
      <w:r w:rsidR="007F3FC5">
        <w:t xml:space="preserve">fortvivlede situation. </w:t>
      </w:r>
    </w:p>
    <w:p w14:paraId="49101A5D" w14:textId="77777777" w:rsidR="007F3FC5" w:rsidRDefault="007F3FC5" w:rsidP="00D7601A"/>
    <w:p w14:paraId="547C7C00" w14:textId="768B68A0" w:rsidR="00A74ABC" w:rsidRDefault="007F3FC5" w:rsidP="00D7601A">
      <w:r>
        <w:lastRenderedPageBreak/>
        <w:t xml:space="preserve">Som om, det bare er en del af det at være menneske. En del, der som så mange andre, ikke lader sig forklare på denne side af horisonten. </w:t>
      </w:r>
      <w:r w:rsidR="001E1D85">
        <w:t xml:space="preserve"> </w:t>
      </w:r>
    </w:p>
    <w:p w14:paraId="1E056972" w14:textId="77777777" w:rsidR="002D4C9E" w:rsidRDefault="002D4C9E" w:rsidP="00D7601A"/>
    <w:p w14:paraId="08D025A6" w14:textId="0E752C9E" w:rsidR="007F3FC5" w:rsidRDefault="00000104" w:rsidP="00D7601A">
      <w:r>
        <w:t xml:space="preserve">Men som ikke desto mindre aldrig hører op med at kalde, trods alle de falske syner og alle de skuffede havne. </w:t>
      </w:r>
    </w:p>
    <w:p w14:paraId="0E5A20F4" w14:textId="77777777" w:rsidR="00000104" w:rsidRDefault="00000104" w:rsidP="00D7601A"/>
    <w:p w14:paraId="7C0D3213" w14:textId="1376E1A2" w:rsidR="00000104" w:rsidRDefault="00816D1A" w:rsidP="00D7601A">
      <w:r>
        <w:t xml:space="preserve">Hvad tror du det er? </w:t>
      </w:r>
    </w:p>
    <w:p w14:paraId="620EEC8E" w14:textId="77777777" w:rsidR="00816D1A" w:rsidRDefault="00816D1A" w:rsidP="00D7601A"/>
    <w:p w14:paraId="1E7343BA" w14:textId="1736EE9E" w:rsidR="00816D1A" w:rsidRDefault="0092698A" w:rsidP="00D7601A">
      <w:r>
        <w:t>Hvad er det for en magt, hvad er det for en længsel</w:t>
      </w:r>
    </w:p>
    <w:p w14:paraId="36768CD1" w14:textId="2DD4A0B1" w:rsidR="0092698A" w:rsidRDefault="0092698A" w:rsidP="00D7601A">
      <w:r>
        <w:t xml:space="preserve">Hvad er det for et håb, hvad er det for en </w:t>
      </w:r>
      <w:r w:rsidR="008C1F66">
        <w:t>frygt</w:t>
      </w:r>
    </w:p>
    <w:p w14:paraId="7A785E6E" w14:textId="77777777" w:rsidR="005529B1" w:rsidRDefault="005529B1" w:rsidP="00D7601A"/>
    <w:p w14:paraId="27610EDD" w14:textId="560043DA" w:rsidR="008C1F66" w:rsidRDefault="008C1F66" w:rsidP="00D7601A">
      <w:r>
        <w:t>Hvad er det for en stædighed, hvad er det for en vilje?</w:t>
      </w:r>
    </w:p>
    <w:p w14:paraId="7522E759" w14:textId="77777777" w:rsidR="008C1F66" w:rsidRDefault="008C1F66" w:rsidP="00D7601A"/>
    <w:p w14:paraId="6F49DA77" w14:textId="517DE9A7" w:rsidR="008C1F66" w:rsidRDefault="005529B1" w:rsidP="00D7601A">
      <w:r w:rsidRPr="005529B1">
        <w:t>Ære være Faderen og Sønnen og Helligånden, som det var i begyndelsen, således også nu og altid og i al evighed. Amen«</w:t>
      </w:r>
    </w:p>
    <w:p w14:paraId="5F70D8FC" w14:textId="77777777" w:rsidR="005529B1" w:rsidRDefault="005529B1" w:rsidP="00D7601A"/>
    <w:p w14:paraId="1957FD66" w14:textId="615035A3" w:rsidR="005529B1" w:rsidRDefault="005529B1" w:rsidP="00D7601A">
      <w:r>
        <w:t>Lad os alle bede.</w:t>
      </w:r>
    </w:p>
    <w:p w14:paraId="2B2CE806" w14:textId="77777777" w:rsidR="005529B1" w:rsidRDefault="005529B1" w:rsidP="00D7601A"/>
    <w:p w14:paraId="1F80D4B5" w14:textId="45E0A9F2" w:rsidR="005529B1" w:rsidRDefault="005529B1" w:rsidP="00D7601A">
      <w:r>
        <w:t>Beskeder:</w:t>
      </w:r>
    </w:p>
    <w:p w14:paraId="4830189B" w14:textId="20FF2FF9" w:rsidR="002D4C9E" w:rsidRDefault="00D27A0B" w:rsidP="00D27A0B">
      <w:pPr>
        <w:pStyle w:val="ListParagraph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2 august </w:t>
      </w:r>
      <w:r w:rsidRPr="00D27A0B">
        <w:rPr>
          <w:sz w:val="22"/>
          <w:szCs w:val="22"/>
        </w:rPr>
        <w:t>Højmesse 10:30</w:t>
      </w:r>
      <w:r w:rsidRPr="00D27A0B">
        <w:rPr>
          <w:sz w:val="22"/>
          <w:szCs w:val="22"/>
        </w:rPr>
        <w:t xml:space="preserve"> </w:t>
      </w:r>
      <w:r w:rsidRPr="00D27A0B">
        <w:rPr>
          <w:sz w:val="22"/>
          <w:szCs w:val="22"/>
        </w:rPr>
        <w:t>AW</w:t>
      </w:r>
    </w:p>
    <w:p w14:paraId="4A664345" w14:textId="59C62BDC" w:rsidR="00D27A0B" w:rsidRPr="00D27A0B" w:rsidRDefault="00433D70" w:rsidP="00D27A0B">
      <w:pPr>
        <w:pStyle w:val="ListParagraph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Kirkens Korshær 44288</w:t>
      </w:r>
    </w:p>
    <w:p w14:paraId="18DA1D2F" w14:textId="77777777" w:rsidR="000512C7" w:rsidRDefault="000512C7" w:rsidP="00D7601A"/>
    <w:p w14:paraId="7AFD844F" w14:textId="77777777" w:rsidR="00027B41" w:rsidRDefault="00027B41" w:rsidP="00D7601A"/>
    <w:p w14:paraId="5743B6A7" w14:textId="0FD69FEE" w:rsidR="00027B41" w:rsidRPr="00D7601A" w:rsidRDefault="00027B41" w:rsidP="00D7601A"/>
    <w:sectPr w:rsidR="00027B41" w:rsidRPr="00D7601A" w:rsidSect="00AE29C4">
      <w:footerReference w:type="even" r:id="rId7"/>
      <w:footerReference w:type="default" r:id="rId8"/>
      <w:pgSz w:w="8419" w:h="11906" w:orient="landscape" w:code="9"/>
      <w:pgMar w:top="899" w:right="567" w:bottom="107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5BEB2" w14:textId="77777777" w:rsidR="00757587" w:rsidRDefault="00757587">
      <w:r>
        <w:separator/>
      </w:r>
    </w:p>
  </w:endnote>
  <w:endnote w:type="continuationSeparator" w:id="0">
    <w:p w14:paraId="2D19EFCD" w14:textId="77777777" w:rsidR="00757587" w:rsidRDefault="00757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23D4E" w14:textId="77777777" w:rsidR="00AE29C4" w:rsidRDefault="002E05CD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A7247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96AC47" w14:textId="77777777" w:rsidR="00AE29C4" w:rsidRDefault="00AE29C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4666A" w14:textId="77777777" w:rsidR="00AE29C4" w:rsidRDefault="00A72470">
    <w:pPr>
      <w:pStyle w:val="Footer"/>
      <w:ind w:right="360" w:firstLine="360"/>
      <w:jc w:val="center"/>
      <w:rPr>
        <w:rFonts w:ascii="Arial" w:hAnsi="Arial" w:cs="Arial"/>
        <w:sz w:val="22"/>
      </w:rPr>
    </w:pPr>
    <w:r>
      <w:rPr>
        <w:rFonts w:ascii="Arial" w:hAnsi="Arial" w:cs="Arial"/>
        <w:sz w:val="22"/>
      </w:rPr>
      <w:t xml:space="preserve">&lt; </w:t>
    </w:r>
    <w:r w:rsidR="002E05CD">
      <w:rPr>
        <w:rStyle w:val="PageNumber"/>
        <w:rFonts w:ascii="Arial" w:hAnsi="Arial" w:cs="Arial"/>
        <w:sz w:val="22"/>
      </w:rPr>
      <w:fldChar w:fldCharType="begin"/>
    </w:r>
    <w:r>
      <w:rPr>
        <w:rStyle w:val="PageNumber"/>
        <w:rFonts w:ascii="Arial" w:hAnsi="Arial" w:cs="Arial"/>
        <w:sz w:val="22"/>
      </w:rPr>
      <w:instrText xml:space="preserve"> PAGE </w:instrText>
    </w:r>
    <w:r w:rsidR="002E05CD">
      <w:rPr>
        <w:rStyle w:val="PageNumber"/>
        <w:rFonts w:ascii="Arial" w:hAnsi="Arial" w:cs="Arial"/>
        <w:sz w:val="22"/>
      </w:rPr>
      <w:fldChar w:fldCharType="separate"/>
    </w:r>
    <w:r w:rsidR="000064A6">
      <w:rPr>
        <w:rStyle w:val="PageNumber"/>
        <w:rFonts w:ascii="Arial" w:hAnsi="Arial" w:cs="Arial"/>
        <w:noProof/>
        <w:sz w:val="22"/>
      </w:rPr>
      <w:t>1</w:t>
    </w:r>
    <w:r w:rsidR="002E05CD">
      <w:rPr>
        <w:rStyle w:val="PageNumber"/>
        <w:rFonts w:ascii="Arial" w:hAnsi="Arial" w:cs="Arial"/>
        <w:sz w:val="22"/>
      </w:rPr>
      <w:fldChar w:fldCharType="end"/>
    </w:r>
    <w:r>
      <w:rPr>
        <w:rFonts w:ascii="Arial" w:hAnsi="Arial" w:cs="Arial"/>
        <w:sz w:val="22"/>
      </w:rPr>
      <w:t xml:space="preserve"> &gt;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87239" w14:textId="77777777" w:rsidR="00757587" w:rsidRDefault="00757587">
      <w:r>
        <w:separator/>
      </w:r>
    </w:p>
  </w:footnote>
  <w:footnote w:type="continuationSeparator" w:id="0">
    <w:p w14:paraId="058D6333" w14:textId="77777777" w:rsidR="00757587" w:rsidRDefault="007575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84339"/>
    <w:multiLevelType w:val="hybridMultilevel"/>
    <w:tmpl w:val="DFF0B904"/>
    <w:lvl w:ilvl="0" w:tplc="040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D146B"/>
    <w:multiLevelType w:val="hybridMultilevel"/>
    <w:tmpl w:val="CD3A9E4E"/>
    <w:lvl w:ilvl="0" w:tplc="040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404F3"/>
    <w:multiLevelType w:val="hybridMultilevel"/>
    <w:tmpl w:val="5416249E"/>
    <w:lvl w:ilvl="0" w:tplc="2B8E4D98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82074"/>
    <w:multiLevelType w:val="hybridMultilevel"/>
    <w:tmpl w:val="5C3E5402"/>
    <w:lvl w:ilvl="0" w:tplc="FF2829EA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8768E7"/>
    <w:multiLevelType w:val="hybridMultilevel"/>
    <w:tmpl w:val="7674A760"/>
    <w:lvl w:ilvl="0" w:tplc="70EEC62E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3A4FCB"/>
    <w:multiLevelType w:val="hybridMultilevel"/>
    <w:tmpl w:val="488A65F2"/>
    <w:lvl w:ilvl="0" w:tplc="040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CE2A04"/>
    <w:multiLevelType w:val="hybridMultilevel"/>
    <w:tmpl w:val="1098F5BA"/>
    <w:lvl w:ilvl="0" w:tplc="CDE08462">
      <w:numFmt w:val="bullet"/>
      <w:lvlText w:val="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916288">
    <w:abstractNumId w:val="4"/>
  </w:num>
  <w:num w:numId="2" w16cid:durableId="422456942">
    <w:abstractNumId w:val="3"/>
  </w:num>
  <w:num w:numId="3" w16cid:durableId="1870531541">
    <w:abstractNumId w:val="2"/>
  </w:num>
  <w:num w:numId="4" w16cid:durableId="700740247">
    <w:abstractNumId w:val="6"/>
  </w:num>
  <w:num w:numId="5" w16cid:durableId="679746550">
    <w:abstractNumId w:val="1"/>
  </w:num>
  <w:num w:numId="6" w16cid:durableId="1503276567">
    <w:abstractNumId w:val="0"/>
  </w:num>
  <w:num w:numId="7" w16cid:durableId="16054571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1304"/>
  <w:hyphenationZone w:val="425"/>
  <w:noPunctuationKerning/>
  <w:characterSpacingControl w:val="doNotCompress"/>
  <w:printTwoOnOn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01A"/>
    <w:rsid w:val="00000104"/>
    <w:rsid w:val="000064A6"/>
    <w:rsid w:val="00010881"/>
    <w:rsid w:val="00024C8C"/>
    <w:rsid w:val="00027B41"/>
    <w:rsid w:val="0003500B"/>
    <w:rsid w:val="000512C7"/>
    <w:rsid w:val="000560D1"/>
    <w:rsid w:val="00067DC6"/>
    <w:rsid w:val="0009174D"/>
    <w:rsid w:val="0009262E"/>
    <w:rsid w:val="00094407"/>
    <w:rsid w:val="000D1E0D"/>
    <w:rsid w:val="000D45A4"/>
    <w:rsid w:val="001021AE"/>
    <w:rsid w:val="0011510A"/>
    <w:rsid w:val="00122FB8"/>
    <w:rsid w:val="00123C79"/>
    <w:rsid w:val="001240A1"/>
    <w:rsid w:val="00130910"/>
    <w:rsid w:val="00146778"/>
    <w:rsid w:val="00150C78"/>
    <w:rsid w:val="0015429B"/>
    <w:rsid w:val="001646E6"/>
    <w:rsid w:val="00171163"/>
    <w:rsid w:val="001726DA"/>
    <w:rsid w:val="0017344B"/>
    <w:rsid w:val="001818B2"/>
    <w:rsid w:val="00183C2F"/>
    <w:rsid w:val="00193BB5"/>
    <w:rsid w:val="001A11E7"/>
    <w:rsid w:val="001A1DE6"/>
    <w:rsid w:val="001A4620"/>
    <w:rsid w:val="001A7771"/>
    <w:rsid w:val="001A7909"/>
    <w:rsid w:val="001C17E0"/>
    <w:rsid w:val="001D0932"/>
    <w:rsid w:val="001D2C6C"/>
    <w:rsid w:val="001E1D85"/>
    <w:rsid w:val="001F1A73"/>
    <w:rsid w:val="00200C93"/>
    <w:rsid w:val="00234E0A"/>
    <w:rsid w:val="00236A65"/>
    <w:rsid w:val="002379BE"/>
    <w:rsid w:val="00247E43"/>
    <w:rsid w:val="00255B78"/>
    <w:rsid w:val="00257573"/>
    <w:rsid w:val="00290480"/>
    <w:rsid w:val="00290C89"/>
    <w:rsid w:val="0029123E"/>
    <w:rsid w:val="002A3FCA"/>
    <w:rsid w:val="002B6CAA"/>
    <w:rsid w:val="002B7B37"/>
    <w:rsid w:val="002D0E44"/>
    <w:rsid w:val="002D4C9E"/>
    <w:rsid w:val="002E05CD"/>
    <w:rsid w:val="002F6FC4"/>
    <w:rsid w:val="002F7765"/>
    <w:rsid w:val="00306583"/>
    <w:rsid w:val="003111F6"/>
    <w:rsid w:val="00313FA8"/>
    <w:rsid w:val="00320003"/>
    <w:rsid w:val="003206D7"/>
    <w:rsid w:val="003214C6"/>
    <w:rsid w:val="0032400A"/>
    <w:rsid w:val="00356F83"/>
    <w:rsid w:val="00357B14"/>
    <w:rsid w:val="00373201"/>
    <w:rsid w:val="00384B12"/>
    <w:rsid w:val="00390348"/>
    <w:rsid w:val="003A72C4"/>
    <w:rsid w:val="003B08FF"/>
    <w:rsid w:val="003B2E97"/>
    <w:rsid w:val="003B59CF"/>
    <w:rsid w:val="003C0E89"/>
    <w:rsid w:val="003D359D"/>
    <w:rsid w:val="003F66CD"/>
    <w:rsid w:val="003F7E85"/>
    <w:rsid w:val="00403752"/>
    <w:rsid w:val="0041519A"/>
    <w:rsid w:val="00432946"/>
    <w:rsid w:val="00433D70"/>
    <w:rsid w:val="004357E4"/>
    <w:rsid w:val="00446823"/>
    <w:rsid w:val="00471CF6"/>
    <w:rsid w:val="00483957"/>
    <w:rsid w:val="004A4D42"/>
    <w:rsid w:val="004B5708"/>
    <w:rsid w:val="004C2A92"/>
    <w:rsid w:val="004C657F"/>
    <w:rsid w:val="005003C7"/>
    <w:rsid w:val="005153B2"/>
    <w:rsid w:val="00540A5B"/>
    <w:rsid w:val="0054114B"/>
    <w:rsid w:val="005448CF"/>
    <w:rsid w:val="005529B1"/>
    <w:rsid w:val="0056696B"/>
    <w:rsid w:val="00587DD1"/>
    <w:rsid w:val="0059610E"/>
    <w:rsid w:val="005A40AE"/>
    <w:rsid w:val="005B0228"/>
    <w:rsid w:val="005C07A7"/>
    <w:rsid w:val="005C4BEA"/>
    <w:rsid w:val="005E27E7"/>
    <w:rsid w:val="005F1682"/>
    <w:rsid w:val="005F448E"/>
    <w:rsid w:val="005F4AB3"/>
    <w:rsid w:val="00604394"/>
    <w:rsid w:val="00607542"/>
    <w:rsid w:val="006272BD"/>
    <w:rsid w:val="0065555E"/>
    <w:rsid w:val="006603B6"/>
    <w:rsid w:val="006662FE"/>
    <w:rsid w:val="00674184"/>
    <w:rsid w:val="0069317F"/>
    <w:rsid w:val="006A07AE"/>
    <w:rsid w:val="006A0CAF"/>
    <w:rsid w:val="006A4111"/>
    <w:rsid w:val="006B4DEF"/>
    <w:rsid w:val="006B5B4F"/>
    <w:rsid w:val="006B5EBB"/>
    <w:rsid w:val="007025B5"/>
    <w:rsid w:val="007027D2"/>
    <w:rsid w:val="00711DAD"/>
    <w:rsid w:val="00722326"/>
    <w:rsid w:val="00733E5C"/>
    <w:rsid w:val="00736735"/>
    <w:rsid w:val="007548DF"/>
    <w:rsid w:val="00757587"/>
    <w:rsid w:val="00767DDC"/>
    <w:rsid w:val="00773DFA"/>
    <w:rsid w:val="0078517C"/>
    <w:rsid w:val="007A205D"/>
    <w:rsid w:val="007B77D6"/>
    <w:rsid w:val="007C49EF"/>
    <w:rsid w:val="007C4E5D"/>
    <w:rsid w:val="007D2193"/>
    <w:rsid w:val="007D7479"/>
    <w:rsid w:val="007D7672"/>
    <w:rsid w:val="007E0167"/>
    <w:rsid w:val="007F3FC5"/>
    <w:rsid w:val="00801523"/>
    <w:rsid w:val="00801F7F"/>
    <w:rsid w:val="008036AD"/>
    <w:rsid w:val="008064A9"/>
    <w:rsid w:val="00810EE4"/>
    <w:rsid w:val="00811B05"/>
    <w:rsid w:val="00816D1A"/>
    <w:rsid w:val="00834122"/>
    <w:rsid w:val="00843D53"/>
    <w:rsid w:val="00844EA9"/>
    <w:rsid w:val="008450E4"/>
    <w:rsid w:val="008506F3"/>
    <w:rsid w:val="008550F2"/>
    <w:rsid w:val="00886652"/>
    <w:rsid w:val="008924EA"/>
    <w:rsid w:val="0089724F"/>
    <w:rsid w:val="008A014E"/>
    <w:rsid w:val="008A0A91"/>
    <w:rsid w:val="008A6DAF"/>
    <w:rsid w:val="008B2DB1"/>
    <w:rsid w:val="008B364A"/>
    <w:rsid w:val="008B4AF5"/>
    <w:rsid w:val="008C1F66"/>
    <w:rsid w:val="008C6647"/>
    <w:rsid w:val="008E0E51"/>
    <w:rsid w:val="008E3F46"/>
    <w:rsid w:val="008F517E"/>
    <w:rsid w:val="00901E7E"/>
    <w:rsid w:val="00926841"/>
    <w:rsid w:val="0092698A"/>
    <w:rsid w:val="00935251"/>
    <w:rsid w:val="00943518"/>
    <w:rsid w:val="00946136"/>
    <w:rsid w:val="00963855"/>
    <w:rsid w:val="009770B1"/>
    <w:rsid w:val="00980BAF"/>
    <w:rsid w:val="009828C7"/>
    <w:rsid w:val="00992395"/>
    <w:rsid w:val="00996D64"/>
    <w:rsid w:val="009C69E0"/>
    <w:rsid w:val="009F19D2"/>
    <w:rsid w:val="00A06DA0"/>
    <w:rsid w:val="00A07F4E"/>
    <w:rsid w:val="00A121F7"/>
    <w:rsid w:val="00A16863"/>
    <w:rsid w:val="00A245BF"/>
    <w:rsid w:val="00A34788"/>
    <w:rsid w:val="00A4698E"/>
    <w:rsid w:val="00A51C95"/>
    <w:rsid w:val="00A555AF"/>
    <w:rsid w:val="00A55FF9"/>
    <w:rsid w:val="00A602FA"/>
    <w:rsid w:val="00A72470"/>
    <w:rsid w:val="00A74ABC"/>
    <w:rsid w:val="00A75BFA"/>
    <w:rsid w:val="00A76FEB"/>
    <w:rsid w:val="00A85379"/>
    <w:rsid w:val="00A94E29"/>
    <w:rsid w:val="00AA6E7A"/>
    <w:rsid w:val="00AD255B"/>
    <w:rsid w:val="00AE29C4"/>
    <w:rsid w:val="00AF35BA"/>
    <w:rsid w:val="00AF3608"/>
    <w:rsid w:val="00AF47CB"/>
    <w:rsid w:val="00B11DF2"/>
    <w:rsid w:val="00B24BFD"/>
    <w:rsid w:val="00B30451"/>
    <w:rsid w:val="00B46273"/>
    <w:rsid w:val="00B505B5"/>
    <w:rsid w:val="00B54055"/>
    <w:rsid w:val="00B74CE9"/>
    <w:rsid w:val="00B812FC"/>
    <w:rsid w:val="00B9098A"/>
    <w:rsid w:val="00B93608"/>
    <w:rsid w:val="00BA377C"/>
    <w:rsid w:val="00BC48F3"/>
    <w:rsid w:val="00BD618C"/>
    <w:rsid w:val="00BF0CB8"/>
    <w:rsid w:val="00BF1E45"/>
    <w:rsid w:val="00C13C57"/>
    <w:rsid w:val="00C213C4"/>
    <w:rsid w:val="00C31A4F"/>
    <w:rsid w:val="00C46727"/>
    <w:rsid w:val="00C515C6"/>
    <w:rsid w:val="00C573B3"/>
    <w:rsid w:val="00C60A02"/>
    <w:rsid w:val="00C63B60"/>
    <w:rsid w:val="00C712EA"/>
    <w:rsid w:val="00C8584D"/>
    <w:rsid w:val="00C918EC"/>
    <w:rsid w:val="00C93336"/>
    <w:rsid w:val="00CC3AC6"/>
    <w:rsid w:val="00CC49F5"/>
    <w:rsid w:val="00CE0513"/>
    <w:rsid w:val="00CF0822"/>
    <w:rsid w:val="00D23191"/>
    <w:rsid w:val="00D253A5"/>
    <w:rsid w:val="00D25E0C"/>
    <w:rsid w:val="00D26F99"/>
    <w:rsid w:val="00D27A0B"/>
    <w:rsid w:val="00D57B26"/>
    <w:rsid w:val="00D70CFB"/>
    <w:rsid w:val="00D748EA"/>
    <w:rsid w:val="00D7601A"/>
    <w:rsid w:val="00DA046C"/>
    <w:rsid w:val="00DC46E8"/>
    <w:rsid w:val="00DD02C6"/>
    <w:rsid w:val="00DD7975"/>
    <w:rsid w:val="00DE4136"/>
    <w:rsid w:val="00E04FB0"/>
    <w:rsid w:val="00E14B50"/>
    <w:rsid w:val="00E21645"/>
    <w:rsid w:val="00E245B2"/>
    <w:rsid w:val="00E44B0D"/>
    <w:rsid w:val="00E45545"/>
    <w:rsid w:val="00E457D0"/>
    <w:rsid w:val="00E50AB2"/>
    <w:rsid w:val="00E54556"/>
    <w:rsid w:val="00E76EC0"/>
    <w:rsid w:val="00E77378"/>
    <w:rsid w:val="00E8205D"/>
    <w:rsid w:val="00EA3C1B"/>
    <w:rsid w:val="00EA5428"/>
    <w:rsid w:val="00EA7551"/>
    <w:rsid w:val="00EB064D"/>
    <w:rsid w:val="00EC5717"/>
    <w:rsid w:val="00ED63C5"/>
    <w:rsid w:val="00EE5569"/>
    <w:rsid w:val="00EF0B7E"/>
    <w:rsid w:val="00EF1482"/>
    <w:rsid w:val="00EF1D6A"/>
    <w:rsid w:val="00EF7076"/>
    <w:rsid w:val="00F02A4A"/>
    <w:rsid w:val="00F05C77"/>
    <w:rsid w:val="00F168A5"/>
    <w:rsid w:val="00F30C0F"/>
    <w:rsid w:val="00F63F34"/>
    <w:rsid w:val="00F6583B"/>
    <w:rsid w:val="00F7184C"/>
    <w:rsid w:val="00F7736E"/>
    <w:rsid w:val="00F84B9C"/>
    <w:rsid w:val="00FA61C1"/>
    <w:rsid w:val="00FA6DAC"/>
    <w:rsid w:val="00FB1096"/>
    <w:rsid w:val="00FB422B"/>
    <w:rsid w:val="00FB5E56"/>
    <w:rsid w:val="00FC418B"/>
    <w:rsid w:val="00FD047E"/>
    <w:rsid w:val="00FD313D"/>
    <w:rsid w:val="00FD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4CB82C"/>
  <w15:docId w15:val="{EC0129FA-E66F-4954-82F1-822AA1701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9C4"/>
    <w:rPr>
      <w:rFonts w:ascii="Garamond" w:hAnsi="Garamond"/>
      <w:sz w:val="28"/>
      <w:szCs w:val="24"/>
    </w:rPr>
  </w:style>
  <w:style w:type="paragraph" w:styleId="Heading1">
    <w:name w:val="heading 1"/>
    <w:basedOn w:val="Normal"/>
    <w:next w:val="Normal"/>
    <w:qFormat/>
    <w:rsid w:val="00AE29C4"/>
    <w:pPr>
      <w:keepNext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rsid w:val="00AE29C4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rsid w:val="00AE29C4"/>
    <w:pPr>
      <w:keepNext/>
      <w:outlineLvl w:val="2"/>
    </w:pPr>
    <w:rPr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7A0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AE29C4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semiHidden/>
    <w:rsid w:val="00AE29C4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semiHidden/>
    <w:rsid w:val="00AE29C4"/>
  </w:style>
  <w:style w:type="paragraph" w:styleId="Title">
    <w:name w:val="Title"/>
    <w:basedOn w:val="Normal"/>
    <w:next w:val="Normal"/>
    <w:link w:val="TitleChar"/>
    <w:uiPriority w:val="10"/>
    <w:qFormat/>
    <w:rsid w:val="00D7601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0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B422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13FA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3FA8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7A0B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wi\Desktop\pr&#230;dikenskabelon%20anders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prædikenskabelon anders</Template>
  <TotalTime>451</TotalTime>
  <Pages>7</Pages>
  <Words>1157</Words>
  <Characters>7061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Kirkeministeriet</Company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Anders Winther</dc:creator>
  <cp:keywords/>
  <dc:description/>
  <cp:lastModifiedBy>Anders Winther</cp:lastModifiedBy>
  <cp:revision>198</cp:revision>
  <cp:lastPrinted>2005-01-08T20:08:00Z</cp:lastPrinted>
  <dcterms:created xsi:type="dcterms:W3CDTF">2026-07-26T07:53:00Z</dcterms:created>
  <dcterms:modified xsi:type="dcterms:W3CDTF">2026-07-26T16:01:00Z</dcterms:modified>
</cp:coreProperties>
</file>